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540E4B" w:rsidR="005D53DD" w:rsidP="00296C2A" w:rsidRDefault="005D53DD">
      <w:pPr>
        <w:suppressAutoHyphens/>
        <w:spacing w:after="120"/>
        <w:ind w:left="4820" w:firstLine="720"/>
        <w:outlineLvl w:val="0"/>
        <w:rPr>
          <w:lang w:val="lt-LT"/>
        </w:rPr>
      </w:pPr>
      <w:r w:rsidRPr="00540E4B">
        <w:rPr>
          <w:lang w:val="lt-LT"/>
        </w:rPr>
        <w:t>PATVIRTINTA</w:t>
      </w:r>
    </w:p>
    <w:p w:rsidRPr="00540E4B" w:rsidR="005D53DD" w:rsidP="00296C2A" w:rsidRDefault="005D53DD">
      <w:pPr>
        <w:suppressAutoHyphens/>
        <w:spacing w:after="120"/>
        <w:ind w:left="4820" w:firstLine="720"/>
        <w:rPr>
          <w:lang w:val="lt-LT"/>
        </w:rPr>
      </w:pPr>
      <w:r w:rsidRPr="00540E4B">
        <w:rPr>
          <w:lang w:val="lt-LT"/>
        </w:rPr>
        <w:t>Kauno miesto savivaldybės tarybos</w:t>
      </w:r>
    </w:p>
    <w:p w:rsidRPr="00540E4B" w:rsidR="005D53DD" w:rsidP="00296C2A" w:rsidRDefault="005D53DD">
      <w:pPr>
        <w:suppressAutoHyphens/>
        <w:spacing w:after="120"/>
        <w:ind w:left="4820" w:firstLine="720"/>
        <w:rPr>
          <w:lang w:val="lt-LT"/>
        </w:rPr>
      </w:pPr>
      <w:r w:rsidRPr="00540E4B">
        <w:rPr>
          <w:lang w:val="lt-LT"/>
        </w:rPr>
        <w:t>20</w:t>
      </w:r>
      <w:r>
        <w:rPr>
          <w:lang w:val="lt-LT"/>
        </w:rPr>
        <w:t>13</w:t>
      </w:r>
      <w:r w:rsidRPr="00540E4B">
        <w:rPr>
          <w:lang w:val="lt-LT"/>
        </w:rPr>
        <w:t xml:space="preserve"> m. </w:t>
      </w:r>
      <w:r>
        <w:rPr>
          <w:lang w:val="lt-LT"/>
        </w:rPr>
        <w:t xml:space="preserve">birželio 26 d. </w:t>
      </w:r>
    </w:p>
    <w:p w:rsidR="005D53DD" w:rsidP="00296C2A" w:rsidRDefault="005D53DD">
      <w:pPr>
        <w:suppressAutoHyphens/>
        <w:spacing w:after="120"/>
        <w:ind w:left="4820" w:firstLine="720"/>
        <w:rPr>
          <w:lang w:val="es-ES"/>
        </w:rPr>
      </w:pPr>
      <w:r w:rsidRPr="00CE3E1D">
        <w:rPr>
          <w:lang w:val="es-ES"/>
        </w:rPr>
        <w:t xml:space="preserve">sprendimu Nr. </w:t>
      </w:r>
      <w:r>
        <w:rPr>
          <w:lang w:val="es-ES"/>
        </w:rPr>
        <w:t>T-414</w:t>
      </w:r>
    </w:p>
    <w:p w:rsidR="005D53DD" w:rsidP="00726D4C" w:rsidRDefault="005D53DD">
      <w:pPr>
        <w:suppressAutoHyphens/>
        <w:spacing w:after="120"/>
        <w:ind w:left="4820" w:firstLine="720"/>
        <w:rPr>
          <w:lang w:val="es-ES"/>
        </w:rPr>
      </w:pPr>
      <w:hyperlink w:history="1" r:id="rId7">
        <w:r w:rsidRPr="006E4AFA">
          <w:rPr>
            <w:rStyle w:val="Hyperlink"/>
            <w:lang w:val="es-ES"/>
          </w:rPr>
          <w:t>..\t137414.doc</w:t>
        </w:r>
      </w:hyperlink>
    </w:p>
    <w:p w:rsidR="005D53DD" w:rsidP="00726D4C" w:rsidRDefault="005D53DD">
      <w:pPr>
        <w:suppressAutoHyphens/>
        <w:spacing w:after="120"/>
        <w:ind w:left="4820" w:firstLine="720"/>
        <w:rPr>
          <w:lang w:val="es-ES"/>
        </w:rPr>
      </w:pPr>
    </w:p>
    <w:p w:rsidR="005D53DD" w:rsidP="00360CC5" w:rsidRDefault="005D53DD">
      <w:pPr>
        <w:pStyle w:val="Title"/>
        <w:spacing w:line="360" w:lineRule="auto"/>
        <w:outlineLvl w:val="0"/>
      </w:pPr>
      <w:r>
        <w:t>KAUNO ŽIEMOS SPORTO MOKYKLOS „BALTŲ AINIAI“ NUOSTATAI</w:t>
      </w:r>
    </w:p>
    <w:p w:rsidR="005D53DD" w:rsidP="00360CC5" w:rsidRDefault="005D53DD">
      <w:pPr>
        <w:pStyle w:val="Title"/>
        <w:outlineLvl w:val="0"/>
      </w:pPr>
    </w:p>
    <w:p w:rsidR="005D53DD" w:rsidP="00DA40F0" w:rsidRDefault="005D53DD">
      <w:pPr>
        <w:pStyle w:val="Title"/>
        <w:spacing w:before="120" w:after="120" w:line="360" w:lineRule="auto"/>
        <w:ind w:left="720" w:hanging="720"/>
        <w:outlineLvl w:val="0"/>
      </w:pPr>
      <w:r>
        <w:t>I. BENDROSIOS NUOSTATOS</w:t>
      </w:r>
    </w:p>
    <w:p w:rsidRPr="00D33430" w:rsidR="005D53DD" w:rsidP="00C6393F" w:rsidRDefault="005D53DD">
      <w:pPr>
        <w:pStyle w:val="Title"/>
        <w:spacing w:line="360" w:lineRule="auto"/>
        <w:ind w:firstLine="1247"/>
        <w:jc w:val="both"/>
      </w:pPr>
      <w:r>
        <w:rPr>
          <w:b w:val="0"/>
        </w:rPr>
        <w:t>1. Šie nuostatai reglamentuoja Kauno žiemos sporto mokyklos „Baltų ainiai“ (toliau – Mokykla) teisinę formą, priklausomybę, savininką, savininko teises ir pareigas įgyvendinančią instituciją, buveinę, grupę ir tipą, pagrindinę paskirtį, mokymo kalbą ir formą, vykdomas neformaliojo ugdymo programas, veiklos teisinį pagrindą, veiklos sritį ir rūšį, tikslą,</w:t>
      </w:r>
      <w:r w:rsidRPr="008423C3">
        <w:t xml:space="preserve"> </w:t>
      </w:r>
      <w:r>
        <w:rPr>
          <w:b w:val="0"/>
        </w:rPr>
        <w:t>uždavinius, funkcijas, mokymosi pasiekimus įteisinančių dokumentų išdavimą, teises ir pareigas, veiklos organizavimą ir valdymą,</w:t>
      </w:r>
      <w:r w:rsidRPr="0061332F">
        <w:rPr>
          <w:b w:val="0"/>
        </w:rPr>
        <w:t xml:space="preserve"> </w:t>
      </w:r>
      <w:r>
        <w:rPr>
          <w:b w:val="0"/>
        </w:rPr>
        <w:t>savivaldą, darbuotojų priėmimą į darbą, jų darbo apmokėjimo tvarką ir atestaciją, turtą, lėšas, jų naudojimo tvarką, finansinės veiklos kontrolę ir veiklos priežiūrą, informacijos viešo paskelbimo ir visuomenės informavimo, reorganizavimo, likvidavimo ir pertvarkymo tvarką.</w:t>
      </w:r>
    </w:p>
    <w:p w:rsidRPr="00C773AF" w:rsidR="005D53DD" w:rsidP="00CF798D" w:rsidRDefault="005D53DD">
      <w:pPr>
        <w:pStyle w:val="Title"/>
        <w:spacing w:line="360" w:lineRule="auto"/>
        <w:ind w:firstLine="1247"/>
        <w:jc w:val="both"/>
        <w:rPr>
          <w:b w:val="0"/>
        </w:rPr>
      </w:pPr>
      <w:r>
        <w:rPr>
          <w:b w:val="0"/>
        </w:rPr>
        <w:t>2. Oficialusis Mokyklos pavadinimas – Kauno žiemos sporto mokykla „Baltų ainiai“ mokykla,</w:t>
      </w:r>
      <w:r w:rsidRPr="000E4255">
        <w:rPr>
          <w:b w:val="0"/>
        </w:rPr>
        <w:t xml:space="preserve"> </w:t>
      </w:r>
      <w:r>
        <w:rPr>
          <w:b w:val="0"/>
        </w:rPr>
        <w:t>trumpasis pavadinimas – Žiemos sporto mokykla „Baltų ainiai“,</w:t>
      </w:r>
      <w:r w:rsidRPr="00505BFB">
        <w:rPr>
          <w:b w:val="0"/>
        </w:rPr>
        <w:t xml:space="preserve"> </w:t>
      </w:r>
      <w:r>
        <w:rPr>
          <w:b w:val="0"/>
        </w:rPr>
        <w:t>juridinio asmens kodas 295096180</w:t>
      </w:r>
      <w:r w:rsidRPr="00C773AF">
        <w:rPr>
          <w:b w:val="0"/>
        </w:rPr>
        <w:t>.</w:t>
      </w:r>
    </w:p>
    <w:p w:rsidRPr="008767AD" w:rsidR="005D53DD" w:rsidP="00641E7C" w:rsidRDefault="005D53DD">
      <w:pPr>
        <w:pStyle w:val="BodyText"/>
        <w:tabs>
          <w:tab w:val="left" w:pos="0"/>
        </w:tabs>
        <w:spacing w:after="0" w:line="360" w:lineRule="auto"/>
        <w:ind w:firstLine="1200"/>
        <w:jc w:val="both"/>
        <w:rPr>
          <w:lang w:val="lt-LT"/>
        </w:rPr>
      </w:pPr>
      <w:r w:rsidRPr="007E6750">
        <w:rPr>
          <w:lang w:val="lt-LT"/>
        </w:rPr>
        <w:t>3.</w:t>
      </w:r>
      <w:r>
        <w:rPr>
          <w:lang w:val="lt-LT"/>
        </w:rPr>
        <w:t xml:space="preserve"> Mokykla įsteigta</w:t>
      </w:r>
      <w:r w:rsidRPr="007E6750">
        <w:rPr>
          <w:lang w:val="lt-LT"/>
        </w:rPr>
        <w:t xml:space="preserve"> </w:t>
      </w:r>
      <w:r>
        <w:rPr>
          <w:lang w:val="lt-LT"/>
        </w:rPr>
        <w:t xml:space="preserve"> Kauno miesto tarybos 2001 m. gegužės 24 d. sprendimu Nr.145 „Dėl Kauno žiemos sporto mokyklos </w:t>
      </w:r>
      <w:r w:rsidRPr="008767AD">
        <w:rPr>
          <w:lang w:val="lt-LT"/>
        </w:rPr>
        <w:t>steigimo.</w:t>
      </w:r>
    </w:p>
    <w:p w:rsidR="005D53DD" w:rsidP="00641E7C" w:rsidRDefault="005D53DD">
      <w:pPr>
        <w:pStyle w:val="Title"/>
        <w:spacing w:line="360" w:lineRule="auto"/>
        <w:ind w:firstLine="1247"/>
        <w:jc w:val="both"/>
        <w:rPr>
          <w:b w:val="0"/>
        </w:rPr>
      </w:pPr>
      <w:r>
        <w:rPr>
          <w:b w:val="0"/>
        </w:rPr>
        <w:t xml:space="preserve">4. Mokyklos teisinė forma – biudžetinė įstaiga. </w:t>
      </w:r>
    </w:p>
    <w:p w:rsidR="005D53DD" w:rsidP="00641E7C" w:rsidRDefault="005D53DD">
      <w:pPr>
        <w:pStyle w:val="Title"/>
        <w:spacing w:line="360" w:lineRule="auto"/>
        <w:ind w:firstLine="1247"/>
        <w:jc w:val="both"/>
        <w:rPr>
          <w:b w:val="0"/>
        </w:rPr>
      </w:pPr>
      <w:r>
        <w:rPr>
          <w:b w:val="0"/>
        </w:rPr>
        <w:t xml:space="preserve">5. Mokyklos priklausomybė – Kauno miesto savivaldybės mokykla. </w:t>
      </w:r>
    </w:p>
    <w:p w:rsidR="005D53DD" w:rsidP="0039082C" w:rsidRDefault="005D53DD">
      <w:pPr>
        <w:pStyle w:val="Title"/>
        <w:spacing w:line="360" w:lineRule="auto"/>
        <w:ind w:firstLine="1247"/>
        <w:jc w:val="both"/>
        <w:rPr>
          <w:b w:val="0"/>
        </w:rPr>
      </w:pPr>
      <w:r>
        <w:rPr>
          <w:b w:val="0"/>
        </w:rPr>
        <w:t>6. Mokyklos steigėja (savininkė) – Kauno miesto savivaldybė (toliau – savininkas),</w:t>
      </w:r>
      <w:r w:rsidRPr="007B6356">
        <w:rPr>
          <w:b w:val="0"/>
        </w:rPr>
        <w:t xml:space="preserve"> </w:t>
      </w:r>
      <w:r>
        <w:rPr>
          <w:b w:val="0"/>
        </w:rPr>
        <w:t>Laisvės al. 96, LT-44251 Kaunas</w:t>
      </w:r>
      <w:r w:rsidRPr="001A1329">
        <w:rPr>
          <w:b w:val="0"/>
        </w:rPr>
        <w:t>, kodas 295096180</w:t>
      </w:r>
      <w:r>
        <w:rPr>
          <w:b w:val="0"/>
        </w:rPr>
        <w:t>. Mokyklos savininko teises ir pareigas įgyvendinanti institucija – Kauno miesto savivaldybės taryba (toliau – Taryba). Jos kompetenciją nustato Lietuvos Respublikos biudžetinių įstaigų įstatymas.</w:t>
      </w:r>
    </w:p>
    <w:p w:rsidRPr="004200AF" w:rsidR="005D53DD" w:rsidP="00B11351" w:rsidRDefault="005D53DD">
      <w:pPr>
        <w:pStyle w:val="Title"/>
        <w:spacing w:line="360" w:lineRule="auto"/>
        <w:ind w:firstLine="1247"/>
        <w:jc w:val="both"/>
        <w:rPr>
          <w:b w:val="0"/>
        </w:rPr>
      </w:pPr>
      <w:r>
        <w:rPr>
          <w:b w:val="0"/>
        </w:rPr>
        <w:t>7. Mokyklos buveinė – Aušros g. 42C,</w:t>
      </w:r>
      <w:r w:rsidRPr="00CF798D">
        <w:rPr>
          <w:b w:val="0"/>
          <w:lang w:val="de-DE"/>
        </w:rPr>
        <w:t xml:space="preserve"> LT-4</w:t>
      </w:r>
      <w:r>
        <w:rPr>
          <w:b w:val="0"/>
          <w:lang w:val="de-DE"/>
        </w:rPr>
        <w:t>4158,</w:t>
      </w:r>
      <w:r w:rsidRPr="00CF798D">
        <w:rPr>
          <w:b w:val="0"/>
          <w:lang w:val="de-DE"/>
        </w:rPr>
        <w:t xml:space="preserve"> Kaunas</w:t>
      </w:r>
      <w:r w:rsidRPr="00CF798D">
        <w:rPr>
          <w:b w:val="0"/>
        </w:rPr>
        <w:t>.</w:t>
      </w:r>
      <w:r>
        <w:rPr>
          <w:b w:val="0"/>
        </w:rPr>
        <w:t xml:space="preserve"> </w:t>
      </w:r>
    </w:p>
    <w:p w:rsidRPr="00B7014E" w:rsidR="005D53DD" w:rsidP="0039082C" w:rsidRDefault="005D53DD">
      <w:pPr>
        <w:pStyle w:val="Title"/>
        <w:spacing w:line="360" w:lineRule="auto"/>
        <w:ind w:firstLine="1247"/>
        <w:jc w:val="both"/>
        <w:rPr>
          <w:b w:val="0"/>
          <w:szCs w:val="24"/>
        </w:rPr>
      </w:pPr>
      <w:r>
        <w:rPr>
          <w:b w:val="0"/>
        </w:rPr>
        <w:t xml:space="preserve">8. Švietimo įstaigos grupė – </w:t>
      </w:r>
      <w:r>
        <w:rPr>
          <w:rStyle w:val="apple-converted-space"/>
          <w:color w:val="000000"/>
          <w:sz w:val="20"/>
          <w:shd w:val="clear" w:color="auto" w:fill="FFFFFF"/>
        </w:rPr>
        <w:t> </w:t>
      </w:r>
      <w:r w:rsidRPr="00B7014E">
        <w:rPr>
          <w:b w:val="0"/>
          <w:color w:val="000000"/>
          <w:szCs w:val="24"/>
          <w:shd w:val="clear" w:color="auto" w:fill="FFFFFF"/>
        </w:rPr>
        <w:t xml:space="preserve">neformaliojo vaikų švietimo ir formalųjį švietimą papildančio ugdymo </w:t>
      </w:r>
      <w:r w:rsidRPr="00B7014E">
        <w:rPr>
          <w:b w:val="0"/>
          <w:szCs w:val="24"/>
        </w:rPr>
        <w:t>mokykla.</w:t>
      </w:r>
    </w:p>
    <w:p w:rsidR="005D53DD" w:rsidP="00477333" w:rsidRDefault="005D53DD">
      <w:pPr>
        <w:pStyle w:val="Title"/>
        <w:spacing w:line="360" w:lineRule="auto"/>
        <w:ind w:firstLine="1247"/>
        <w:jc w:val="both"/>
        <w:rPr>
          <w:szCs w:val="24"/>
        </w:rPr>
      </w:pPr>
      <w:r>
        <w:rPr>
          <w:b w:val="0"/>
        </w:rPr>
        <w:t xml:space="preserve">9. </w:t>
      </w:r>
      <w:r w:rsidRPr="00BF6AE8">
        <w:rPr>
          <w:b w:val="0"/>
        </w:rPr>
        <w:t>Pagrindinė</w:t>
      </w:r>
      <w:r>
        <w:rPr>
          <w:b w:val="0"/>
        </w:rPr>
        <w:t xml:space="preserve"> Mokyklos paskirtis</w:t>
      </w:r>
      <w:r w:rsidRPr="00CB7D00">
        <w:rPr>
          <w:b w:val="0"/>
        </w:rPr>
        <w:t xml:space="preserve"> –</w:t>
      </w:r>
      <w:r>
        <w:rPr>
          <w:b w:val="0"/>
        </w:rPr>
        <w:t xml:space="preserve"> </w:t>
      </w:r>
      <w:r w:rsidRPr="00B7014E">
        <w:rPr>
          <w:b w:val="0"/>
        </w:rPr>
        <w:t xml:space="preserve">specializuota </w:t>
      </w:r>
      <w:r>
        <w:rPr>
          <w:b w:val="0"/>
        </w:rPr>
        <w:t xml:space="preserve">dailiojo čiuožimo (pavienis čiuožimas, porinis čiuožimas, šokiai ant ledo, sinchroninis čiuožimas), greitojo čiuožimo, ledo ritulio, akmenslydžio </w:t>
      </w:r>
      <w:r w:rsidRPr="00B7014E">
        <w:rPr>
          <w:b w:val="0"/>
        </w:rPr>
        <w:t>sporto šakų mokykla</w:t>
      </w:r>
      <w:r>
        <w:rPr>
          <w:b w:val="0"/>
        </w:rPr>
        <w:t>.</w:t>
      </w:r>
      <w:r w:rsidRPr="00891620">
        <w:rPr>
          <w:b w:val="0"/>
        </w:rPr>
        <w:t xml:space="preserve"> </w:t>
      </w:r>
      <w:r>
        <w:rPr>
          <w:b w:val="0"/>
        </w:rPr>
        <w:t>Mokyklos mokymo kalba – lietuvių,</w:t>
      </w:r>
      <w:r w:rsidRPr="002C0F2A">
        <w:rPr>
          <w:b w:val="0"/>
        </w:rPr>
        <w:t xml:space="preserve"> </w:t>
      </w:r>
      <w:r>
        <w:rPr>
          <w:b w:val="0"/>
        </w:rPr>
        <w:t xml:space="preserve">mokymo </w:t>
      </w:r>
      <w:r w:rsidRPr="00C95541">
        <w:rPr>
          <w:b w:val="0"/>
        </w:rPr>
        <w:t xml:space="preserve">forma – </w:t>
      </w:r>
      <w:r w:rsidRPr="00BF6AE8">
        <w:rPr>
          <w:b w:val="0"/>
        </w:rPr>
        <w:t>dieninė.</w:t>
      </w:r>
      <w:r w:rsidRPr="00885A71">
        <w:rPr>
          <w:b w:val="0"/>
        </w:rPr>
        <w:t xml:space="preserve"> </w:t>
      </w:r>
      <w:r>
        <w:rPr>
          <w:b w:val="0"/>
        </w:rPr>
        <w:t xml:space="preserve">Mokymosi formos – </w:t>
      </w:r>
      <w:r w:rsidRPr="00BA6701">
        <w:rPr>
          <w:b w:val="0"/>
        </w:rPr>
        <w:t>grupinio mokymosi (kasdienio proceso organizavimo būdas), pavienio mokymosi (individualaus mokymosi proceso organizavimo būdas).</w:t>
      </w:r>
    </w:p>
    <w:p w:rsidRPr="00477333" w:rsidR="005D53DD" w:rsidP="00477333" w:rsidRDefault="005D53DD">
      <w:pPr>
        <w:pStyle w:val="Title"/>
        <w:spacing w:line="360" w:lineRule="auto"/>
        <w:ind w:firstLine="1247"/>
        <w:jc w:val="both"/>
        <w:rPr>
          <w:b w:val="0"/>
        </w:rPr>
      </w:pPr>
      <w:r w:rsidRPr="00477333">
        <w:rPr>
          <w:b w:val="0"/>
        </w:rPr>
        <w:t xml:space="preserve">10. Mokykla vykdo neformaliojo ugdymo programas. </w:t>
      </w:r>
    </w:p>
    <w:p w:rsidRPr="00C95541" w:rsidR="005D53DD" w:rsidP="00C95541" w:rsidRDefault="005D53DD">
      <w:pPr>
        <w:pStyle w:val="NormalWeb"/>
        <w:tabs>
          <w:tab w:val="left" w:pos="720"/>
        </w:tabs>
        <w:spacing w:before="0" w:beforeAutospacing="0" w:after="0" w:afterAutospacing="0" w:line="360" w:lineRule="auto"/>
        <w:ind w:firstLine="1247"/>
        <w:jc w:val="both"/>
        <w:rPr>
          <w:lang w:val="lt-LT"/>
        </w:rPr>
      </w:pPr>
      <w:r w:rsidRPr="00C95541">
        <w:rPr>
          <w:lang w:val="lt-LT"/>
        </w:rPr>
        <w:t>1</w:t>
      </w:r>
      <w:r>
        <w:rPr>
          <w:lang w:val="lt-LT"/>
        </w:rPr>
        <w:t>1</w:t>
      </w:r>
      <w:r w:rsidRPr="00C95541">
        <w:rPr>
          <w:lang w:val="lt-LT"/>
        </w:rPr>
        <w:t>. Mokykla turi sąskait</w:t>
      </w:r>
      <w:r>
        <w:rPr>
          <w:lang w:val="lt-LT"/>
        </w:rPr>
        <w:t>ų</w:t>
      </w:r>
      <w:r w:rsidRPr="00C95541">
        <w:rPr>
          <w:lang w:val="lt-LT"/>
        </w:rPr>
        <w:t xml:space="preserve"> bankuose, antspaudą su</w:t>
      </w:r>
      <w:r>
        <w:rPr>
          <w:lang w:val="lt-LT"/>
        </w:rPr>
        <w:t xml:space="preserve"> Kauno miesto s</w:t>
      </w:r>
      <w:r w:rsidRPr="00C95541">
        <w:rPr>
          <w:lang w:val="lt-LT"/>
        </w:rPr>
        <w:t>avivaldybės herbu ir savo pavadinimu.</w:t>
      </w:r>
    </w:p>
    <w:p w:rsidR="005D53DD" w:rsidP="0039082C" w:rsidRDefault="005D53DD">
      <w:pPr>
        <w:pStyle w:val="Title"/>
        <w:spacing w:line="360" w:lineRule="auto"/>
        <w:ind w:firstLine="1247"/>
        <w:jc w:val="both"/>
        <w:rPr>
          <w:b w:val="0"/>
        </w:rPr>
      </w:pPr>
      <w:r>
        <w:rPr>
          <w:b w:val="0"/>
        </w:rPr>
        <w:t xml:space="preserve">12. Mokykla savo veikloje vadovaujasi Lietuvos Respublikos Konstitucija, Jungtinių Tautų vaiko teisių konvencija, Lietuvos Respublikos švietimo ir kitais įstatymais, Lietuvos </w:t>
      </w:r>
      <w:r w:rsidRPr="00C77AFB">
        <w:rPr>
          <w:b w:val="0"/>
        </w:rPr>
        <w:t>Respublikos Vyriausybės nutarimais, Lietuvos Respublikos švietimo ir mokslo ministro įsakymais, Kūno kultūros ir sporto departamento prie Lietuvos Respublikos Vyriausybės generalinio direktoriaus įsakymais,</w:t>
      </w:r>
      <w:r>
        <w:rPr>
          <w:b w:val="0"/>
        </w:rPr>
        <w:t xml:space="preserve"> Kauno miesto savivaldybės institucijų teisės aktais, kitais teisės aktais ir šiais nuostatais.</w:t>
      </w:r>
    </w:p>
    <w:p w:rsidRPr="00F63C69" w:rsidR="005D53DD" w:rsidP="00B45D4A" w:rsidRDefault="005D53DD">
      <w:pPr>
        <w:pStyle w:val="Title"/>
        <w:spacing w:line="360" w:lineRule="auto"/>
        <w:ind w:firstLine="1247"/>
        <w:jc w:val="both"/>
        <w:rPr>
          <w:color w:val="4F6228"/>
        </w:rPr>
      </w:pPr>
    </w:p>
    <w:p w:rsidR="005D53DD" w:rsidP="00B45D4A" w:rsidRDefault="005D53DD">
      <w:pPr>
        <w:pStyle w:val="Title"/>
        <w:spacing w:line="360" w:lineRule="auto"/>
        <w:ind w:left="360" w:hanging="360"/>
        <w:outlineLvl w:val="0"/>
      </w:pPr>
      <w:r>
        <w:t>II. MOKYKLOS VEIKLOS SRITIS IR RŪŠYS, TIKSLAS, UŽDAVINIAI, FUNKCIJOS, MOKYMOSI PASIEKIMUS ĮTEISINANČIŲ DOKUMENTŲ IŠDAVIMAS</w:t>
      </w:r>
    </w:p>
    <w:p w:rsidR="005D53DD" w:rsidP="00B45D4A" w:rsidRDefault="005D53DD">
      <w:pPr>
        <w:pStyle w:val="Title"/>
        <w:ind w:left="360" w:hanging="360"/>
        <w:outlineLvl w:val="0"/>
      </w:pPr>
    </w:p>
    <w:p w:rsidR="005D53DD" w:rsidP="00B43C6C" w:rsidRDefault="005D53DD">
      <w:pPr>
        <w:pStyle w:val="Title"/>
        <w:spacing w:line="360" w:lineRule="auto"/>
        <w:ind w:firstLine="1247"/>
        <w:jc w:val="both"/>
        <w:rPr>
          <w:b w:val="0"/>
        </w:rPr>
      </w:pPr>
      <w:r>
        <w:rPr>
          <w:b w:val="0"/>
        </w:rPr>
        <w:t>13</w:t>
      </w:r>
      <w:r w:rsidRPr="00934D21">
        <w:rPr>
          <w:b w:val="0"/>
        </w:rPr>
        <w:t>.</w:t>
      </w:r>
      <w:r>
        <w:rPr>
          <w:b w:val="0"/>
        </w:rPr>
        <w:t xml:space="preserve"> Mokyklos veiklos sritis – švietimas, kodas 85.</w:t>
      </w:r>
      <w:r>
        <w:t xml:space="preserve"> </w:t>
      </w:r>
      <w:r>
        <w:rPr>
          <w:b w:val="0"/>
        </w:rPr>
        <w:t>Veiklos rūšy</w:t>
      </w:r>
      <w:r w:rsidRPr="002071C2">
        <w:rPr>
          <w:b w:val="0"/>
        </w:rPr>
        <w:t xml:space="preserve">s (pagal Ekonominės veiklos rūšių klasifikatorių, patvirtintą Statistikos departamento prie Lietuvos Respublikos Vyriausybės generalinio direktoriaus </w:t>
      </w:r>
      <w:smartTag w:uri="urn:schemas-microsoft-com:office:smarttags" w:element="metricconverter">
        <w:smartTagPr>
          <w:attr w:name="ProductID" w:val="2007 m"/>
        </w:smartTagPr>
        <w:r w:rsidRPr="002071C2">
          <w:rPr>
            <w:b w:val="0"/>
          </w:rPr>
          <w:t>2007 m</w:t>
        </w:r>
      </w:smartTag>
      <w:r>
        <w:rPr>
          <w:b w:val="0"/>
        </w:rPr>
        <w:t>. spalio</w:t>
      </w:r>
      <w:r w:rsidRPr="002071C2">
        <w:rPr>
          <w:b w:val="0"/>
        </w:rPr>
        <w:t xml:space="preserve"> 31 d. įsakymu Nr. DĮ-226 (Žin.,</w:t>
      </w:r>
      <w:r>
        <w:rPr>
          <w:b w:val="0"/>
        </w:rPr>
        <w:t xml:space="preserve"> </w:t>
      </w:r>
      <w:r w:rsidRPr="002071C2">
        <w:rPr>
          <w:b w:val="0"/>
        </w:rPr>
        <w:t xml:space="preserve">2007, </w:t>
      </w:r>
      <w:r>
        <w:rPr>
          <w:b w:val="0"/>
        </w:rPr>
        <w:t xml:space="preserve">           </w:t>
      </w:r>
      <w:r w:rsidRPr="002071C2">
        <w:rPr>
          <w:b w:val="0"/>
        </w:rPr>
        <w:t>Nr.</w:t>
      </w:r>
      <w:r>
        <w:rPr>
          <w:b w:val="0"/>
        </w:rPr>
        <w:t xml:space="preserve"> </w:t>
      </w:r>
      <w:r w:rsidRPr="002071C2">
        <w:rPr>
          <w:b w:val="0"/>
        </w:rPr>
        <w:t>119-4877)</w:t>
      </w:r>
      <w:r>
        <w:rPr>
          <w:b w:val="0"/>
        </w:rPr>
        <w:t xml:space="preserve">: sportinis ir rekreacinis švietimas, kodas 85.51; kita sportinė veikla, kodas 93.19; sporto įrangos nuoma, kodas 77.21.40; vaikų poilsio stovyklų veikla, kodas 55.20.20. </w:t>
      </w:r>
    </w:p>
    <w:p w:rsidRPr="008714F0" w:rsidR="005D53DD" w:rsidP="008714F0" w:rsidRDefault="005D53DD">
      <w:pPr>
        <w:tabs>
          <w:tab w:val="num" w:pos="1134"/>
          <w:tab w:val="left" w:pos="1276"/>
        </w:tabs>
        <w:spacing w:line="336" w:lineRule="auto"/>
        <w:jc w:val="both"/>
        <w:outlineLvl w:val="0"/>
        <w:rPr>
          <w:lang w:val="lt-LT"/>
        </w:rPr>
      </w:pPr>
      <w:r w:rsidRPr="007F4E45">
        <w:rPr>
          <w:b/>
          <w:lang w:val="lt-LT"/>
        </w:rPr>
        <w:tab/>
      </w:r>
      <w:r w:rsidRPr="007F4E45">
        <w:rPr>
          <w:lang w:val="lt-LT"/>
        </w:rPr>
        <w:t xml:space="preserve">14. </w:t>
      </w:r>
      <w:r w:rsidRPr="007F4E45">
        <w:rPr>
          <w:bCs/>
          <w:lang w:val="lt-LT"/>
        </w:rPr>
        <w:t>Mokykla g</w:t>
      </w:r>
      <w:r w:rsidRPr="008714F0">
        <w:rPr>
          <w:lang w:val="lt-LT"/>
        </w:rPr>
        <w:t xml:space="preserve">ali užsiimti ir kita veikla, kuri neprieštarauja įstatymams, šiems nuostatams ir Mokyklos veiklos tikslams. </w:t>
      </w:r>
    </w:p>
    <w:p w:rsidR="005D53DD" w:rsidP="00AC3221" w:rsidRDefault="005D53DD">
      <w:pPr>
        <w:spacing w:line="360" w:lineRule="auto"/>
        <w:ind w:firstLine="1247"/>
        <w:jc w:val="both"/>
        <w:rPr>
          <w:lang w:val="lt-LT"/>
        </w:rPr>
      </w:pPr>
      <w:r>
        <w:rPr>
          <w:lang w:val="lt-LT"/>
        </w:rPr>
        <w:t xml:space="preserve">15. </w:t>
      </w:r>
      <w:r w:rsidRPr="00F63C69">
        <w:rPr>
          <w:lang w:val="lt-LT"/>
        </w:rPr>
        <w:t>Mokyklos tikslas –</w:t>
      </w:r>
      <w:r>
        <w:rPr>
          <w:lang w:val="lt-LT"/>
        </w:rPr>
        <w:t xml:space="preserve"> </w:t>
      </w:r>
      <w:r w:rsidRPr="007E6750">
        <w:rPr>
          <w:lang w:val="lt-LT"/>
        </w:rPr>
        <w:t>per sportą</w:t>
      </w:r>
      <w:r>
        <w:rPr>
          <w:lang w:val="lt-LT"/>
        </w:rPr>
        <w:t xml:space="preserve"> ir kūno kultūrą</w:t>
      </w:r>
      <w:r w:rsidRPr="007E6750">
        <w:rPr>
          <w:lang w:val="lt-LT"/>
        </w:rPr>
        <w:t xml:space="preserve"> skatinti vaikų ir jaunimo saviraišką,</w:t>
      </w:r>
      <w:r>
        <w:rPr>
          <w:lang w:val="lt-LT"/>
        </w:rPr>
        <w:t xml:space="preserve"> užtikrinti masiškumą,</w:t>
      </w:r>
      <w:r w:rsidRPr="007E6750">
        <w:rPr>
          <w:lang w:val="lt-LT"/>
        </w:rPr>
        <w:t xml:space="preserve"> ieškoti talentingų sportininkų, sporto ir medicinos specialistų parengtomis ir praktikoje patvirtintomis priemonėmis rengti sportininkus, galinčius deramai atstovauti Mokyklai, Kauno miestui ir Lietuvos Respublikai olimpinėse žaidynėse, pasaulio ir Europos čempionatuose, kituose tarptautiniuose renginiuose.</w:t>
      </w:r>
    </w:p>
    <w:p w:rsidR="005D53DD" w:rsidP="0039082C" w:rsidRDefault="005D53DD">
      <w:pPr>
        <w:spacing w:line="360" w:lineRule="auto"/>
        <w:ind w:firstLine="1247"/>
        <w:jc w:val="both"/>
        <w:rPr>
          <w:lang w:val="lt-LT"/>
        </w:rPr>
      </w:pPr>
      <w:r>
        <w:rPr>
          <w:lang w:val="lt-LT"/>
        </w:rPr>
        <w:t>16</w:t>
      </w:r>
      <w:r w:rsidRPr="001450F5">
        <w:rPr>
          <w:lang w:val="lt-LT"/>
        </w:rPr>
        <w:t xml:space="preserve">. </w:t>
      </w:r>
      <w:r>
        <w:rPr>
          <w:lang w:val="lt-LT"/>
        </w:rPr>
        <w:t>Mokyklos uždaviniai:</w:t>
      </w:r>
    </w:p>
    <w:p w:rsidR="005D53DD" w:rsidP="00D0701B" w:rsidRDefault="005D53DD">
      <w:pPr>
        <w:spacing w:line="360" w:lineRule="auto"/>
        <w:ind w:firstLine="1320"/>
        <w:jc w:val="both"/>
        <w:rPr>
          <w:lang w:val="lt-LT"/>
        </w:rPr>
      </w:pPr>
      <w:r>
        <w:rPr>
          <w:lang w:val="lt-LT"/>
        </w:rPr>
        <w:t>16.1. padėti ugdyti ir lavinti sveiką asmenybę;</w:t>
      </w:r>
    </w:p>
    <w:p w:rsidRPr="00965FF7" w:rsidR="005D53DD" w:rsidP="00D0701B" w:rsidRDefault="005D53DD">
      <w:pPr>
        <w:spacing w:line="360" w:lineRule="auto"/>
        <w:jc w:val="both"/>
        <w:rPr>
          <w:lang w:val="lt-LT"/>
        </w:rPr>
      </w:pPr>
      <w:r>
        <w:rPr>
          <w:lang w:val="lt-LT"/>
        </w:rPr>
        <w:tab/>
      </w:r>
      <w:r w:rsidRPr="00965FF7">
        <w:rPr>
          <w:lang w:val="lt-LT"/>
        </w:rPr>
        <w:t>1</w:t>
      </w:r>
      <w:r>
        <w:rPr>
          <w:lang w:val="lt-LT"/>
        </w:rPr>
        <w:t>6</w:t>
      </w:r>
      <w:r w:rsidRPr="00965FF7">
        <w:rPr>
          <w:lang w:val="lt-LT"/>
        </w:rPr>
        <w:t>.2. puoselėti dvasines, psichines ir fizines žmogaus galias;</w:t>
      </w:r>
    </w:p>
    <w:p w:rsidRPr="00965FF7" w:rsidR="005D53DD" w:rsidP="00D0701B" w:rsidRDefault="005D53DD">
      <w:pPr>
        <w:spacing w:line="360" w:lineRule="auto"/>
        <w:jc w:val="both"/>
        <w:rPr>
          <w:lang w:val="lt-LT"/>
        </w:rPr>
      </w:pPr>
      <w:r w:rsidRPr="00965FF7">
        <w:rPr>
          <w:lang w:val="lt-LT"/>
        </w:rPr>
        <w:tab/>
        <w:t>1</w:t>
      </w:r>
      <w:r>
        <w:rPr>
          <w:lang w:val="lt-LT"/>
        </w:rPr>
        <w:t>6</w:t>
      </w:r>
      <w:r w:rsidRPr="00965FF7">
        <w:rPr>
          <w:lang w:val="lt-LT"/>
        </w:rPr>
        <w:t>.3. diegti visą gyvenimą išliekantį pomėgį ir poreikį sportuoti;</w:t>
      </w:r>
    </w:p>
    <w:p w:rsidRPr="00965FF7" w:rsidR="005D53DD" w:rsidP="00D0701B" w:rsidRDefault="005D53DD">
      <w:pPr>
        <w:spacing w:line="360" w:lineRule="auto"/>
        <w:jc w:val="both"/>
        <w:rPr>
          <w:lang w:val="lt-LT"/>
        </w:rPr>
      </w:pPr>
      <w:r w:rsidRPr="00965FF7">
        <w:rPr>
          <w:lang w:val="lt-LT"/>
        </w:rPr>
        <w:tab/>
        <w:t>1</w:t>
      </w:r>
      <w:r>
        <w:rPr>
          <w:lang w:val="lt-LT"/>
        </w:rPr>
        <w:t>6</w:t>
      </w:r>
      <w:r w:rsidRPr="00965FF7">
        <w:rPr>
          <w:lang w:val="lt-LT"/>
        </w:rPr>
        <w:t>.4.</w:t>
      </w:r>
      <w:r>
        <w:rPr>
          <w:lang w:val="lt-LT"/>
        </w:rPr>
        <w:t xml:space="preserve"> ieškoti talentingų sportininkų;</w:t>
      </w:r>
    </w:p>
    <w:p w:rsidRPr="00965FF7" w:rsidR="005D53DD" w:rsidP="00D0701B" w:rsidRDefault="005D53DD">
      <w:pPr>
        <w:spacing w:line="360" w:lineRule="auto"/>
        <w:jc w:val="both"/>
        <w:rPr>
          <w:lang w:val="lt-LT"/>
        </w:rPr>
      </w:pPr>
      <w:r w:rsidRPr="00965FF7">
        <w:rPr>
          <w:lang w:val="lt-LT"/>
        </w:rPr>
        <w:tab/>
        <w:t>1</w:t>
      </w:r>
      <w:r>
        <w:rPr>
          <w:lang w:val="lt-LT"/>
        </w:rPr>
        <w:t>6</w:t>
      </w:r>
      <w:r w:rsidRPr="00965FF7">
        <w:rPr>
          <w:lang w:val="lt-LT"/>
        </w:rPr>
        <w:t xml:space="preserve">.5. </w:t>
      </w:r>
      <w:r>
        <w:rPr>
          <w:lang w:val="lt-LT"/>
        </w:rPr>
        <w:t>ugdyti ir rengti</w:t>
      </w:r>
      <w:r w:rsidRPr="00965FF7">
        <w:rPr>
          <w:lang w:val="lt-LT"/>
        </w:rPr>
        <w:t xml:space="preserve"> sportininkus </w:t>
      </w:r>
      <w:r>
        <w:rPr>
          <w:lang w:val="lt-LT"/>
        </w:rPr>
        <w:t>M</w:t>
      </w:r>
      <w:r w:rsidRPr="00965FF7">
        <w:rPr>
          <w:lang w:val="lt-LT"/>
        </w:rPr>
        <w:t>okyklos, miesto, apskrities ir Lietuvos rinktinėm</w:t>
      </w:r>
      <w:r>
        <w:rPr>
          <w:lang w:val="lt-LT"/>
        </w:rPr>
        <w:t>s ir miestą reprezentuojantiems klubam</w:t>
      </w:r>
      <w:r w:rsidRPr="00965FF7">
        <w:rPr>
          <w:lang w:val="lt-LT"/>
        </w:rPr>
        <w:t>s;</w:t>
      </w:r>
    </w:p>
    <w:p w:rsidRPr="00965FF7" w:rsidR="005D53DD" w:rsidP="00D0701B" w:rsidRDefault="005D53DD">
      <w:pPr>
        <w:spacing w:line="360" w:lineRule="auto"/>
        <w:jc w:val="both"/>
        <w:rPr>
          <w:lang w:val="lt-LT"/>
        </w:rPr>
      </w:pPr>
      <w:r w:rsidRPr="00965FF7">
        <w:rPr>
          <w:lang w:val="lt-LT"/>
        </w:rPr>
        <w:tab/>
        <w:t>1</w:t>
      </w:r>
      <w:r>
        <w:rPr>
          <w:lang w:val="lt-LT"/>
        </w:rPr>
        <w:t>6</w:t>
      </w:r>
      <w:r w:rsidRPr="00965FF7">
        <w:rPr>
          <w:lang w:val="lt-LT"/>
        </w:rPr>
        <w:t>.6. auklėti ir skatinti vaikus ir jaunimą būti gerais, dorais ir sąžiningais savo šalies piliečiais;</w:t>
      </w:r>
    </w:p>
    <w:p w:rsidRPr="00965FF7" w:rsidR="005D53DD" w:rsidP="00D0701B" w:rsidRDefault="005D53DD">
      <w:pPr>
        <w:spacing w:line="360" w:lineRule="auto"/>
        <w:jc w:val="both"/>
        <w:rPr>
          <w:lang w:val="lt-LT"/>
        </w:rPr>
      </w:pPr>
      <w:r w:rsidRPr="00965FF7">
        <w:rPr>
          <w:lang w:val="lt-LT"/>
        </w:rPr>
        <w:tab/>
        <w:t>1</w:t>
      </w:r>
      <w:r>
        <w:rPr>
          <w:lang w:val="lt-LT"/>
        </w:rPr>
        <w:t>6</w:t>
      </w:r>
      <w:r w:rsidRPr="00965FF7">
        <w:rPr>
          <w:lang w:val="lt-LT"/>
        </w:rPr>
        <w:t>.7</w:t>
      </w:r>
      <w:r>
        <w:rPr>
          <w:lang w:val="lt-LT"/>
        </w:rPr>
        <w:t>.</w:t>
      </w:r>
      <w:r w:rsidRPr="00965FF7">
        <w:rPr>
          <w:lang w:val="lt-LT"/>
        </w:rPr>
        <w:t xml:space="preserve"> rengti programų projektus, siekiant gauti nebiudžetinių lėšų, ir dalyvauti j</w:t>
      </w:r>
      <w:r>
        <w:rPr>
          <w:lang w:val="lt-LT"/>
        </w:rPr>
        <w:t>as įgyvendinant;</w:t>
      </w:r>
    </w:p>
    <w:p w:rsidRPr="00D0701B" w:rsidR="005D53DD" w:rsidP="00D0701B" w:rsidRDefault="005D53DD">
      <w:pPr>
        <w:pStyle w:val="Heading3"/>
        <w:ind w:firstLine="1247"/>
        <w:rPr>
          <w:i w:val="0"/>
        </w:rPr>
      </w:pPr>
      <w:r w:rsidRPr="00965FF7">
        <w:tab/>
      </w:r>
      <w:r w:rsidRPr="00D0701B">
        <w:rPr>
          <w:i w:val="0"/>
        </w:rPr>
        <w:t>1</w:t>
      </w:r>
      <w:r>
        <w:rPr>
          <w:i w:val="0"/>
        </w:rPr>
        <w:t>6</w:t>
      </w:r>
      <w:r w:rsidRPr="00D0701B">
        <w:rPr>
          <w:i w:val="0"/>
        </w:rPr>
        <w:t>.8. organizuoti sporto ir sveikatingumo renginius sportinink</w:t>
      </w:r>
      <w:r>
        <w:rPr>
          <w:i w:val="0"/>
        </w:rPr>
        <w:t>ams.</w:t>
      </w:r>
    </w:p>
    <w:p w:rsidRPr="00386B95" w:rsidR="005D53DD" w:rsidP="0039082C" w:rsidRDefault="005D53DD">
      <w:pPr>
        <w:spacing w:line="360" w:lineRule="auto"/>
        <w:ind w:firstLine="1247"/>
        <w:jc w:val="both"/>
        <w:rPr>
          <w:lang w:val="lt-LT"/>
        </w:rPr>
      </w:pPr>
      <w:r w:rsidRPr="00386B95">
        <w:rPr>
          <w:lang w:val="lt-LT"/>
        </w:rPr>
        <w:t>1</w:t>
      </w:r>
      <w:r>
        <w:rPr>
          <w:lang w:val="lt-LT"/>
        </w:rPr>
        <w:t>7</w:t>
      </w:r>
      <w:r w:rsidRPr="00386B95">
        <w:rPr>
          <w:lang w:val="lt-LT"/>
        </w:rPr>
        <w:t>. Mokykla atlieka šias funkcijas:</w:t>
      </w:r>
    </w:p>
    <w:p w:rsidRPr="007E6750" w:rsidR="005D53DD" w:rsidP="00943E37" w:rsidRDefault="005D53DD">
      <w:pPr>
        <w:spacing w:line="360" w:lineRule="auto"/>
        <w:ind w:firstLine="1320"/>
        <w:jc w:val="both"/>
        <w:rPr>
          <w:lang w:val="lt-LT"/>
        </w:rPr>
      </w:pPr>
      <w:r w:rsidRPr="007E6750">
        <w:rPr>
          <w:lang w:val="lt-LT"/>
        </w:rPr>
        <w:t>1</w:t>
      </w:r>
      <w:r>
        <w:rPr>
          <w:lang w:val="lt-LT"/>
        </w:rPr>
        <w:t>7</w:t>
      </w:r>
      <w:r w:rsidRPr="007E6750">
        <w:rPr>
          <w:lang w:val="lt-LT"/>
        </w:rPr>
        <w:t xml:space="preserve">.1. vykdo talentingų sportininkų paiešką ir organizuoja jų sportinio rengimo procesą; </w:t>
      </w:r>
    </w:p>
    <w:p w:rsidRPr="007E6750" w:rsidR="005D53DD" w:rsidP="00943E37" w:rsidRDefault="005D53DD">
      <w:pPr>
        <w:spacing w:line="360" w:lineRule="auto"/>
        <w:ind w:firstLine="1320"/>
        <w:jc w:val="both"/>
        <w:rPr>
          <w:lang w:val="lt-LT"/>
        </w:rPr>
      </w:pPr>
      <w:r w:rsidRPr="007E6750">
        <w:rPr>
          <w:lang w:val="lt-LT"/>
        </w:rPr>
        <w:t>1</w:t>
      </w:r>
      <w:r>
        <w:rPr>
          <w:lang w:val="lt-LT"/>
        </w:rPr>
        <w:t>7</w:t>
      </w:r>
      <w:r w:rsidRPr="007E6750">
        <w:rPr>
          <w:lang w:val="lt-LT"/>
        </w:rPr>
        <w:t>.2. vykdo sportininkų varžybas;</w:t>
      </w:r>
    </w:p>
    <w:p w:rsidRPr="007E6750" w:rsidR="005D53DD" w:rsidP="00943E37" w:rsidRDefault="005D53DD">
      <w:pPr>
        <w:spacing w:line="360" w:lineRule="auto"/>
        <w:jc w:val="both"/>
        <w:rPr>
          <w:lang w:val="lt-LT"/>
        </w:rPr>
      </w:pPr>
      <w:r w:rsidRPr="007E6750">
        <w:rPr>
          <w:lang w:val="lt-LT"/>
        </w:rPr>
        <w:tab/>
        <w:t>1</w:t>
      </w:r>
      <w:r>
        <w:rPr>
          <w:lang w:val="lt-LT"/>
        </w:rPr>
        <w:t>7</w:t>
      </w:r>
      <w:r w:rsidRPr="007E6750">
        <w:rPr>
          <w:lang w:val="lt-LT"/>
        </w:rPr>
        <w:t>.3. organizuoja sporto, sveikatingumo ir sporto visiems renginius moksleiviams bendrojo lavinimo įstaigose;</w:t>
      </w:r>
    </w:p>
    <w:p w:rsidR="005D53DD" w:rsidP="00943E37" w:rsidRDefault="005D53DD">
      <w:pPr>
        <w:spacing w:line="360" w:lineRule="auto"/>
        <w:jc w:val="both"/>
        <w:rPr>
          <w:lang w:val="lt-LT"/>
        </w:rPr>
      </w:pPr>
      <w:r w:rsidRPr="007E6750">
        <w:rPr>
          <w:lang w:val="lt-LT"/>
        </w:rPr>
        <w:tab/>
        <w:t>1</w:t>
      </w:r>
      <w:r>
        <w:rPr>
          <w:lang w:val="lt-LT"/>
        </w:rPr>
        <w:t>7</w:t>
      </w:r>
      <w:r w:rsidRPr="007E6750">
        <w:rPr>
          <w:lang w:val="lt-LT"/>
        </w:rPr>
        <w:t xml:space="preserve">.4. </w:t>
      </w:r>
      <w:r>
        <w:rPr>
          <w:lang w:val="lt-LT"/>
        </w:rPr>
        <w:t>rengia ir vykdo sportininkų vasaros užimtumo, nusikalstamumo prevencijos ir kitas programas, kontroliuoja jų vykdymą;</w:t>
      </w:r>
    </w:p>
    <w:p w:rsidR="005D53DD" w:rsidP="00943E37" w:rsidRDefault="005D53DD">
      <w:pPr>
        <w:spacing w:line="360" w:lineRule="auto"/>
        <w:ind w:firstLine="1320"/>
        <w:jc w:val="both"/>
        <w:rPr>
          <w:lang w:val="lt-LT"/>
        </w:rPr>
      </w:pPr>
      <w:r>
        <w:rPr>
          <w:lang w:val="lt-LT"/>
        </w:rPr>
        <w:t>17.5. sudaro sąlygas Mokyklai funkcionuoti, užtikrindama sanitarijos, techninius, priešgaisrinės ir darbuotojų darbo saugos ir sveikatos reikalavimus;</w:t>
      </w:r>
      <w:r>
        <w:rPr>
          <w:lang w:val="lt-LT"/>
        </w:rPr>
        <w:tab/>
      </w:r>
    </w:p>
    <w:p w:rsidR="005D53DD" w:rsidP="00943E37" w:rsidRDefault="005D53DD">
      <w:pPr>
        <w:tabs>
          <w:tab w:val="left" w:pos="709"/>
          <w:tab w:val="left" w:pos="1560"/>
          <w:tab w:val="left" w:pos="1701"/>
        </w:tabs>
        <w:spacing w:line="360" w:lineRule="auto"/>
        <w:ind w:firstLine="1320"/>
        <w:jc w:val="both"/>
        <w:rPr>
          <w:lang w:val="lt-LT"/>
        </w:rPr>
      </w:pPr>
      <w:r>
        <w:rPr>
          <w:lang w:val="lt-LT"/>
        </w:rPr>
        <w:t>17.6. organizuoja Mokyklos biudžeto programų rengimą ir vykdymą;</w:t>
      </w:r>
    </w:p>
    <w:p w:rsidR="005D53DD" w:rsidP="00943E37" w:rsidRDefault="005D53DD">
      <w:pPr>
        <w:tabs>
          <w:tab w:val="left" w:pos="709"/>
          <w:tab w:val="left" w:pos="1560"/>
          <w:tab w:val="left" w:pos="1701"/>
        </w:tabs>
        <w:spacing w:line="360" w:lineRule="auto"/>
        <w:ind w:firstLine="1320"/>
        <w:jc w:val="both"/>
        <w:rPr>
          <w:lang w:val="lt-LT"/>
        </w:rPr>
      </w:pPr>
      <w:r>
        <w:rPr>
          <w:lang w:val="lt-LT"/>
        </w:rPr>
        <w:t>17.7. sudaro Mokyklos sporto renginių organizavimo išlaidų sąmatas, kontroliuoja jose numatytų lėšų panaudojimą;</w:t>
      </w:r>
    </w:p>
    <w:p w:rsidR="005D53DD" w:rsidP="005721BF" w:rsidRDefault="005D53DD">
      <w:pPr>
        <w:tabs>
          <w:tab w:val="left" w:pos="709"/>
          <w:tab w:val="left" w:pos="1560"/>
          <w:tab w:val="left" w:pos="1701"/>
        </w:tabs>
        <w:spacing w:line="360" w:lineRule="auto"/>
        <w:ind w:firstLine="1321"/>
        <w:jc w:val="both"/>
        <w:rPr>
          <w:lang w:val="lt-LT"/>
        </w:rPr>
      </w:pPr>
      <w:r>
        <w:rPr>
          <w:lang w:val="lt-LT"/>
        </w:rPr>
        <w:t>17.8. bendradarbiauja su švietimo, kultūros, sporto ir</w:t>
      </w:r>
      <w:r w:rsidRPr="00D81A54">
        <w:rPr>
          <w:lang w:val="lt-LT"/>
        </w:rPr>
        <w:t xml:space="preserve"> kitomis</w:t>
      </w:r>
      <w:r>
        <w:rPr>
          <w:color w:val="FF0000"/>
          <w:lang w:val="lt-LT"/>
        </w:rPr>
        <w:t xml:space="preserve"> </w:t>
      </w:r>
      <w:r>
        <w:rPr>
          <w:lang w:val="lt-LT"/>
        </w:rPr>
        <w:t xml:space="preserve">įstaigomis ir organizacijomis, galinčiomis prisidėti organizuojant sporto varžybas ir kitus kūno kultūros ir sporto renginius, kontroliuoja sporto renginių, finansuojamų iš Mokyklos lėšų, organizavimą; </w:t>
      </w:r>
    </w:p>
    <w:p w:rsidRPr="00E75C19" w:rsidR="005D53DD" w:rsidP="00E75C19" w:rsidRDefault="005D53DD">
      <w:pPr>
        <w:pStyle w:val="BodyText"/>
        <w:tabs>
          <w:tab w:val="left" w:pos="709"/>
          <w:tab w:val="left" w:pos="1560"/>
          <w:tab w:val="left" w:pos="1701"/>
        </w:tabs>
        <w:spacing w:after="0" w:line="360" w:lineRule="auto"/>
        <w:ind w:firstLine="1321"/>
        <w:jc w:val="both"/>
        <w:rPr>
          <w:lang w:val="lt-LT"/>
        </w:rPr>
      </w:pPr>
      <w:r w:rsidRPr="00E75C19">
        <w:rPr>
          <w:lang w:val="lt-LT"/>
        </w:rPr>
        <w:t>1</w:t>
      </w:r>
      <w:r>
        <w:rPr>
          <w:lang w:val="lt-LT"/>
        </w:rPr>
        <w:t>7</w:t>
      </w:r>
      <w:r w:rsidRPr="00E75C19">
        <w:rPr>
          <w:lang w:val="lt-LT"/>
        </w:rPr>
        <w:t>.9. komplektuoja mokomąsias grupes savininko nustatyta tvarka;</w:t>
      </w:r>
    </w:p>
    <w:p w:rsidR="005D53DD" w:rsidP="005721BF" w:rsidRDefault="005D53DD">
      <w:pPr>
        <w:tabs>
          <w:tab w:val="left" w:pos="709"/>
          <w:tab w:val="left" w:pos="1701"/>
          <w:tab w:val="left" w:pos="1843"/>
        </w:tabs>
        <w:spacing w:line="360" w:lineRule="auto"/>
        <w:ind w:firstLine="1321"/>
        <w:jc w:val="both"/>
        <w:rPr>
          <w:lang w:val="lt-LT"/>
        </w:rPr>
      </w:pPr>
      <w:r>
        <w:rPr>
          <w:lang w:val="lt-LT"/>
        </w:rPr>
        <w:t>17.10. kontroliuoja ir koordinuoja Mokyklos trenerių ir kitų darbuotojų darbą, rūpinasi jų kvalifikacijos kėlimu, skatinimu;</w:t>
      </w:r>
    </w:p>
    <w:p w:rsidR="005D53DD" w:rsidP="00943E37" w:rsidRDefault="005D53DD">
      <w:pPr>
        <w:tabs>
          <w:tab w:val="left" w:pos="709"/>
          <w:tab w:val="left" w:pos="1701"/>
          <w:tab w:val="left" w:pos="1843"/>
        </w:tabs>
        <w:spacing w:line="360" w:lineRule="auto"/>
        <w:ind w:firstLine="1320"/>
        <w:jc w:val="both"/>
        <w:rPr>
          <w:lang w:val="lt-LT"/>
        </w:rPr>
      </w:pPr>
      <w:r>
        <w:rPr>
          <w:lang w:val="lt-LT"/>
        </w:rPr>
        <w:t xml:space="preserve">17.11. rengia investicinius sporto bazės atnaujinimo projektus; </w:t>
      </w:r>
    </w:p>
    <w:p w:rsidR="005D53DD" w:rsidP="00943E37" w:rsidRDefault="005D53DD">
      <w:pPr>
        <w:tabs>
          <w:tab w:val="left" w:pos="709"/>
          <w:tab w:val="left" w:pos="1701"/>
          <w:tab w:val="left" w:pos="1843"/>
        </w:tabs>
        <w:spacing w:line="360" w:lineRule="auto"/>
        <w:ind w:firstLine="1320"/>
        <w:jc w:val="both"/>
        <w:rPr>
          <w:lang w:val="lt-LT"/>
        </w:rPr>
      </w:pPr>
      <w:r>
        <w:rPr>
          <w:lang w:val="lt-LT"/>
        </w:rPr>
        <w:t>17.12. užtikrina Mokyklos turto apskaitą, priežiūrą ir tinkamą naudojimą;</w:t>
      </w:r>
    </w:p>
    <w:p w:rsidR="005D53DD" w:rsidP="00943E37" w:rsidRDefault="005D53DD">
      <w:pPr>
        <w:tabs>
          <w:tab w:val="left" w:pos="709"/>
          <w:tab w:val="left" w:pos="1701"/>
          <w:tab w:val="left" w:pos="1843"/>
        </w:tabs>
        <w:spacing w:line="360" w:lineRule="auto"/>
        <w:ind w:firstLine="1320"/>
        <w:jc w:val="both"/>
        <w:rPr>
          <w:lang w:val="lt-LT"/>
        </w:rPr>
      </w:pPr>
      <w:r>
        <w:rPr>
          <w:lang w:val="lt-LT"/>
        </w:rPr>
        <w:t>17.13. pagal savo kompetenciją teikia informaciją apie Mokyklos veiklą įstaigoms ir žiniasklaidai;</w:t>
      </w:r>
    </w:p>
    <w:p w:rsidR="005D53DD" w:rsidP="00053596" w:rsidRDefault="005D53DD">
      <w:pPr>
        <w:tabs>
          <w:tab w:val="left" w:pos="709"/>
          <w:tab w:val="left" w:pos="1701"/>
          <w:tab w:val="left" w:pos="1843"/>
        </w:tabs>
        <w:spacing w:line="360" w:lineRule="auto"/>
        <w:ind w:firstLine="1320"/>
        <w:jc w:val="both"/>
        <w:rPr>
          <w:lang w:val="lt-LT"/>
        </w:rPr>
      </w:pPr>
      <w:r>
        <w:rPr>
          <w:lang w:val="lt-LT"/>
        </w:rPr>
        <w:t>17.14. renka mokesčius už sporto mokymą ir teikiamas paslaugas pagal Tarybos nustatytus įkainius;</w:t>
      </w:r>
    </w:p>
    <w:p w:rsidR="005D53DD" w:rsidP="00743D46" w:rsidRDefault="005D53DD">
      <w:pPr>
        <w:pStyle w:val="NormalWeb"/>
        <w:tabs>
          <w:tab w:val="left" w:pos="900"/>
        </w:tabs>
        <w:spacing w:before="0" w:beforeAutospacing="0" w:after="0" w:afterAutospacing="0" w:line="360" w:lineRule="auto"/>
        <w:ind w:firstLine="1247"/>
        <w:jc w:val="both"/>
        <w:rPr>
          <w:lang w:val="lt-LT"/>
        </w:rPr>
      </w:pPr>
      <w:r>
        <w:rPr>
          <w:lang w:val="lt-LT"/>
        </w:rPr>
        <w:t>17.15. atlieka kitas teisės aktuose ir šiuose nuostatuose nustatytas funkcijas.</w:t>
      </w:r>
    </w:p>
    <w:p w:rsidRPr="00477333" w:rsidR="005D53DD" w:rsidP="008714F0" w:rsidRDefault="005D53DD">
      <w:pPr>
        <w:pStyle w:val="Title"/>
        <w:spacing w:line="360" w:lineRule="auto"/>
        <w:ind w:firstLine="1247"/>
        <w:jc w:val="both"/>
        <w:rPr>
          <w:b w:val="0"/>
        </w:rPr>
      </w:pPr>
      <w:r w:rsidRPr="008714F0">
        <w:rPr>
          <w:b w:val="0"/>
        </w:rPr>
        <w:t>1</w:t>
      </w:r>
      <w:r>
        <w:rPr>
          <w:b w:val="0"/>
        </w:rPr>
        <w:t>8</w:t>
      </w:r>
      <w:r w:rsidRPr="008714F0">
        <w:rPr>
          <w:b w:val="0"/>
        </w:rPr>
        <w:t>.</w:t>
      </w:r>
      <w:r>
        <w:t xml:space="preserve"> </w:t>
      </w:r>
      <w:r w:rsidRPr="00477333">
        <w:rPr>
          <w:b w:val="0"/>
        </w:rPr>
        <w:t>Mokyklos administracijos nustatyta tvarka sportininkams išduodami mokymosi pasiekimus įteisinantys dokumentai.</w:t>
      </w:r>
    </w:p>
    <w:p w:rsidR="005D53DD" w:rsidP="0078101D" w:rsidRDefault="005D53DD">
      <w:pPr>
        <w:pStyle w:val="NormalWeb"/>
        <w:tabs>
          <w:tab w:val="left" w:pos="900"/>
        </w:tabs>
        <w:spacing w:before="0" w:beforeAutospacing="0" w:after="0" w:afterAutospacing="0" w:line="360" w:lineRule="auto"/>
        <w:ind w:firstLine="1247"/>
        <w:jc w:val="both"/>
        <w:rPr>
          <w:lang w:val="lt-LT"/>
        </w:rPr>
      </w:pPr>
    </w:p>
    <w:p w:rsidRPr="00FB1587" w:rsidR="005D53DD" w:rsidP="00477333" w:rsidRDefault="005D53DD">
      <w:pPr>
        <w:pStyle w:val="NormalWeb"/>
        <w:tabs>
          <w:tab w:val="left" w:pos="900"/>
        </w:tabs>
        <w:spacing w:before="0" w:beforeAutospacing="0" w:after="0" w:afterAutospacing="0" w:line="360" w:lineRule="auto"/>
        <w:ind w:firstLine="120"/>
        <w:jc w:val="center"/>
        <w:rPr>
          <w:b/>
          <w:lang w:val="lt-LT"/>
        </w:rPr>
      </w:pPr>
      <w:r w:rsidRPr="00FB1587">
        <w:rPr>
          <w:b/>
          <w:lang w:val="lt-LT"/>
        </w:rPr>
        <w:t>III. MOKYKLOS TEISĖS IR PAREIGOS</w:t>
      </w:r>
    </w:p>
    <w:p w:rsidRPr="00FB1587" w:rsidR="005D53DD" w:rsidP="00B45D4A" w:rsidRDefault="005D53DD">
      <w:pPr>
        <w:pStyle w:val="NormalWeb"/>
        <w:tabs>
          <w:tab w:val="left" w:pos="900"/>
        </w:tabs>
        <w:spacing w:before="0" w:beforeAutospacing="0" w:after="0" w:afterAutospacing="0"/>
        <w:ind w:firstLine="1247"/>
        <w:jc w:val="both"/>
        <w:rPr>
          <w:lang w:val="lt-LT"/>
        </w:rPr>
      </w:pP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1</w:t>
      </w:r>
      <w:r>
        <w:rPr>
          <w:lang w:val="lt-LT"/>
        </w:rPr>
        <w:t>9</w:t>
      </w:r>
      <w:r w:rsidRPr="00FB1587">
        <w:rPr>
          <w:lang w:val="lt-LT"/>
        </w:rPr>
        <w:t>. Mokykla, įgyvendindama jai pavestus tikslą ir uždavinius, atlikdama jai priskirtas funkcijas, turi teisę:</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1</w:t>
      </w:r>
      <w:r>
        <w:rPr>
          <w:lang w:val="lt-LT"/>
        </w:rPr>
        <w:t>9</w:t>
      </w:r>
      <w:r w:rsidRPr="00FB1587">
        <w:rPr>
          <w:lang w:val="lt-LT"/>
        </w:rPr>
        <w:t>.1. sudaryti mokymo ir kitas sutartis;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1</w:t>
      </w:r>
      <w:r>
        <w:rPr>
          <w:lang w:val="lt-LT"/>
        </w:rPr>
        <w:t>9</w:t>
      </w:r>
      <w:r w:rsidRPr="00FB1587">
        <w:rPr>
          <w:lang w:val="lt-LT"/>
        </w:rPr>
        <w:t>.2. parinkti mokymo metodus ir mokymosi būdus;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1</w:t>
      </w:r>
      <w:r>
        <w:rPr>
          <w:lang w:val="lt-LT"/>
        </w:rPr>
        <w:t>9</w:t>
      </w:r>
      <w:r w:rsidRPr="00FB1587">
        <w:rPr>
          <w:lang w:val="lt-LT"/>
        </w:rPr>
        <w:t>.3. dalyvauti šalies ir tarptautiniuose projektuose;</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1</w:t>
      </w:r>
      <w:r>
        <w:rPr>
          <w:lang w:val="lt-LT"/>
        </w:rPr>
        <w:t>9</w:t>
      </w:r>
      <w:r w:rsidRPr="00FB1587">
        <w:rPr>
          <w:lang w:val="lt-LT"/>
        </w:rPr>
        <w:t>.4. teikti investicijų projektų paraiškas Europos Sąjungos finansinei paramai gauti;</w:t>
      </w:r>
    </w:p>
    <w:p w:rsidRPr="00FB1587" w:rsidR="005D53DD" w:rsidP="00477333" w:rsidRDefault="005D53DD">
      <w:pPr>
        <w:pStyle w:val="NormalWeb"/>
        <w:tabs>
          <w:tab w:val="left" w:pos="0"/>
        </w:tabs>
        <w:spacing w:before="0" w:beforeAutospacing="0" w:after="0" w:afterAutospacing="0" w:line="360" w:lineRule="auto"/>
        <w:ind w:firstLine="1247"/>
        <w:jc w:val="both"/>
        <w:rPr>
          <w:spacing w:val="-2"/>
          <w:lang w:val="lt-LT"/>
        </w:rPr>
      </w:pPr>
      <w:r w:rsidRPr="00FB1587">
        <w:rPr>
          <w:spacing w:val="-2"/>
          <w:lang w:val="lt-LT"/>
        </w:rPr>
        <w:t>1</w:t>
      </w:r>
      <w:r>
        <w:rPr>
          <w:spacing w:val="-2"/>
          <w:lang w:val="lt-LT"/>
        </w:rPr>
        <w:t>9</w:t>
      </w:r>
      <w:r w:rsidRPr="00FB1587">
        <w:rPr>
          <w:spacing w:val="-2"/>
          <w:lang w:val="lt-LT"/>
        </w:rPr>
        <w:t>.5. gauti paramą Lietuvos Respublikos labdaros ir paramos įstatymo nustatyta tvarka;</w:t>
      </w:r>
    </w:p>
    <w:p w:rsidRPr="00FB1587" w:rsidR="005D53DD" w:rsidP="00477333" w:rsidRDefault="005D53DD">
      <w:pPr>
        <w:pStyle w:val="NormalWeb"/>
        <w:tabs>
          <w:tab w:val="left" w:pos="0"/>
        </w:tabs>
        <w:spacing w:before="0" w:beforeAutospacing="0" w:after="0" w:afterAutospacing="0" w:line="360" w:lineRule="auto"/>
        <w:ind w:firstLine="1247"/>
        <w:jc w:val="both"/>
        <w:rPr>
          <w:spacing w:val="-2"/>
          <w:lang w:val="lt-LT"/>
        </w:rPr>
      </w:pPr>
      <w:r w:rsidRPr="00FB1587">
        <w:rPr>
          <w:lang w:val="lt-LT"/>
        </w:rPr>
        <w:t>1</w:t>
      </w:r>
      <w:r>
        <w:rPr>
          <w:lang w:val="lt-LT"/>
        </w:rPr>
        <w:t>9</w:t>
      </w:r>
      <w:r w:rsidRPr="00FB1587">
        <w:rPr>
          <w:lang w:val="lt-LT"/>
        </w:rPr>
        <w:t>.6. steigti mokamas grupes pagal Tarybos nustatytus įkainius;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1</w:t>
      </w:r>
      <w:r>
        <w:rPr>
          <w:lang w:val="lt-LT"/>
        </w:rPr>
        <w:t>9</w:t>
      </w:r>
      <w:r w:rsidRPr="00FB1587">
        <w:rPr>
          <w:lang w:val="lt-LT"/>
        </w:rPr>
        <w:t>.7. naudotis kitomis teisės aktų suteiktomis teisėmi</w:t>
      </w:r>
      <w:smartTag w:uri="urn:schemas-microsoft-com:office:smarttags" w:element="PersonName">
        <w:r w:rsidRPr="00FB1587">
          <w:rPr>
            <w:lang w:val="lt-LT"/>
          </w:rPr>
          <w:t>s.</w:t>
        </w:r>
      </w:smartTag>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Pr>
          <w:lang w:val="lt-LT"/>
        </w:rPr>
        <w:t>20</w:t>
      </w:r>
      <w:r w:rsidRPr="00FB1587">
        <w:rPr>
          <w:lang w:val="lt-LT"/>
        </w:rPr>
        <w:t>. Mokykla, įgyvendindama jai pavestus tikslą ir uždavinius, atlikdama jai priskirtas funkcijas, privalo:</w:t>
      </w:r>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Pr>
          <w:lang w:val="lt-LT"/>
        </w:rPr>
        <w:t>20</w:t>
      </w:r>
      <w:r w:rsidRPr="00FB1587">
        <w:rPr>
          <w:lang w:val="lt-LT"/>
        </w:rPr>
        <w:t>.1. užtikrinti sveiką, saugią, užkertančią kelią smurto, prievartos apraiškoms ir žalingiems įpročiams aplinką;</w:t>
      </w:r>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Pr>
          <w:lang w:val="lt-LT"/>
        </w:rPr>
        <w:t>20</w:t>
      </w:r>
      <w:r w:rsidRPr="00FB1587">
        <w:rPr>
          <w:lang w:val="lt-LT"/>
        </w:rPr>
        <w:t>.2. užtikrinti sportininkams kokybišką mokomąjį procesą;</w:t>
      </w:r>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Pr>
          <w:lang w:val="lt-LT"/>
        </w:rPr>
        <w:t>20</w:t>
      </w:r>
      <w:r w:rsidRPr="00FB1587">
        <w:rPr>
          <w:lang w:val="lt-LT"/>
        </w:rPr>
        <w:t>.3. vykdyti patvirtintas ugdymo programas;</w:t>
      </w:r>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Pr>
          <w:lang w:val="lt-LT"/>
        </w:rPr>
        <w:t>20</w:t>
      </w:r>
      <w:r w:rsidRPr="00FB1587">
        <w:rPr>
          <w:lang w:val="lt-LT"/>
        </w:rPr>
        <w:t>.4. palaikyti ryšius su vietos bendruomene;</w:t>
      </w:r>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Pr>
          <w:lang w:val="lt-LT"/>
        </w:rPr>
        <w:t>20</w:t>
      </w:r>
      <w:r w:rsidRPr="00FB1587">
        <w:rPr>
          <w:lang w:val="lt-LT"/>
        </w:rPr>
        <w:t>.5. sudaryti priėmimo į Mokyklą sutartis ir vykdyti sutartus įsipareigojimus.</w:t>
      </w:r>
    </w:p>
    <w:p w:rsidRPr="00FB1587" w:rsidR="005D53DD" w:rsidP="00477333" w:rsidRDefault="005D53DD">
      <w:pPr>
        <w:pStyle w:val="NormalWeb"/>
        <w:tabs>
          <w:tab w:val="left" w:pos="900"/>
        </w:tabs>
        <w:spacing w:before="0" w:beforeAutospacing="0" w:after="0" w:afterAutospacing="0"/>
        <w:ind w:firstLine="1247"/>
        <w:jc w:val="both"/>
        <w:rPr>
          <w:lang w:val="lt-LT"/>
        </w:rPr>
      </w:pPr>
    </w:p>
    <w:p w:rsidRPr="00FB1587" w:rsidR="005D53DD" w:rsidP="00477333" w:rsidRDefault="005D53DD">
      <w:pPr>
        <w:pStyle w:val="NormalWeb"/>
        <w:tabs>
          <w:tab w:val="left" w:pos="900"/>
        </w:tabs>
        <w:spacing w:before="0" w:beforeAutospacing="0" w:after="0" w:afterAutospacing="0" w:line="360" w:lineRule="auto"/>
        <w:ind w:firstLine="1247"/>
        <w:jc w:val="center"/>
        <w:rPr>
          <w:b/>
          <w:lang w:val="lt-LT"/>
        </w:rPr>
      </w:pPr>
      <w:r w:rsidRPr="00FB1587">
        <w:rPr>
          <w:b/>
          <w:lang w:val="lt-LT"/>
        </w:rPr>
        <w:t>IV. MOKYKLOS VEIKLOS ORGANIZAVIMAS IR VALDYMAS</w:t>
      </w:r>
    </w:p>
    <w:p w:rsidRPr="00FB1587" w:rsidR="005D53DD" w:rsidP="00477333" w:rsidRDefault="005D53DD">
      <w:pPr>
        <w:pStyle w:val="NormalWeb"/>
        <w:tabs>
          <w:tab w:val="left" w:pos="900"/>
        </w:tabs>
        <w:spacing w:before="0" w:beforeAutospacing="0" w:after="0" w:afterAutospacing="0"/>
        <w:ind w:firstLine="1247"/>
        <w:jc w:val="center"/>
        <w:rPr>
          <w:b/>
          <w:lang w:val="lt-LT"/>
        </w:rPr>
      </w:pP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1</w:t>
      </w:r>
      <w:r w:rsidRPr="00FB1587">
        <w:rPr>
          <w:lang w:val="lt-LT"/>
        </w:rPr>
        <w:t>. Mokyklos veiklos organizavimo teisinis pagrindas: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1</w:t>
      </w:r>
      <w:r w:rsidRPr="00FB1587">
        <w:rPr>
          <w:lang w:val="lt-LT"/>
        </w:rPr>
        <w:t>.1. Mokyklos strateginis planas, patvirtintas Mokyklos direktoriaus, pritarus Mokyklos tarybai ir Kauno miesto savivaldybės administracijos direktoriui ar jo įgaliotam asmeniui;</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1</w:t>
      </w:r>
      <w:r w:rsidRPr="00FB1587">
        <w:rPr>
          <w:lang w:val="lt-LT"/>
        </w:rPr>
        <w:t>.2. Mokyklos metinis veiklos planas, patvirtintas Mokyklos direktoriaus, pritarus Mokyklos tarybai ir Kauno miesto savivaldybės administracijos direktoriui ar jo įgaliotam asmeniui;</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1</w:t>
      </w:r>
      <w:r w:rsidRPr="00FB1587">
        <w:rPr>
          <w:lang w:val="lt-LT"/>
        </w:rPr>
        <w:t xml:space="preserve">.3. Mokyklos ugdymo planas, patvirtintas Mokyklos direktoriaus, suderinus su </w:t>
      </w:r>
      <w:r>
        <w:rPr>
          <w:lang w:val="lt-LT"/>
        </w:rPr>
        <w:t>Mokyklos t</w:t>
      </w:r>
      <w:r w:rsidRPr="00FB1587">
        <w:rPr>
          <w:lang w:val="lt-LT"/>
        </w:rPr>
        <w:t xml:space="preserve">renerių taryba ir </w:t>
      </w:r>
      <w:r>
        <w:rPr>
          <w:lang w:val="lt-LT"/>
        </w:rPr>
        <w:t xml:space="preserve">Kauno miesto savivaldybės </w:t>
      </w:r>
      <w:r w:rsidRPr="00FB1587">
        <w:rPr>
          <w:lang w:val="lt-LT"/>
        </w:rPr>
        <w:t>administracijos direktoriumi ar jo įgaliotu asmeniu.</w:t>
      </w:r>
    </w:p>
    <w:p w:rsidR="005D53DD" w:rsidP="00477333" w:rsidRDefault="005D53DD">
      <w:pPr>
        <w:pStyle w:val="Title"/>
        <w:tabs>
          <w:tab w:val="left" w:pos="540"/>
        </w:tabs>
        <w:spacing w:line="360" w:lineRule="auto"/>
        <w:ind w:firstLine="720"/>
        <w:jc w:val="both"/>
        <w:rPr>
          <w:b w:val="0"/>
        </w:rPr>
      </w:pPr>
      <w:r w:rsidRPr="00FB1587">
        <w:rPr>
          <w:b w:val="0"/>
        </w:rPr>
        <w:t xml:space="preserve">        2</w:t>
      </w:r>
      <w:r>
        <w:rPr>
          <w:b w:val="0"/>
        </w:rPr>
        <w:t>2</w:t>
      </w:r>
      <w:r w:rsidRPr="00FB1587">
        <w:rPr>
          <w:b w:val="0"/>
        </w:rPr>
        <w:t xml:space="preserve">. Mokyklai vadovauja direktorius, kurį konkurso būdu teisės aktų nustatyta tvarka pareigoms skiria </w:t>
      </w:r>
      <w:r>
        <w:rPr>
          <w:b w:val="0"/>
        </w:rPr>
        <w:t xml:space="preserve">ir iš jų atleidžia </w:t>
      </w:r>
      <w:r w:rsidRPr="00FB1587">
        <w:rPr>
          <w:b w:val="0"/>
        </w:rPr>
        <w:t>Taryba. Direktorius pareigoms skiriamas neterminuotai ir atleidžiamas iš jų teisės aktų nustatyta tvarka. Direktorius</w:t>
      </w:r>
      <w:r>
        <w:rPr>
          <w:b w:val="0"/>
        </w:rPr>
        <w:t xml:space="preserve"> atskaitingas ir </w:t>
      </w:r>
      <w:r w:rsidRPr="00FB1587">
        <w:rPr>
          <w:b w:val="0"/>
        </w:rPr>
        <w:t xml:space="preserve">pavaldus </w:t>
      </w:r>
      <w:r>
        <w:rPr>
          <w:b w:val="0"/>
        </w:rPr>
        <w:t>T</w:t>
      </w:r>
      <w:r w:rsidRPr="00FB1587">
        <w:rPr>
          <w:b w:val="0"/>
        </w:rPr>
        <w:t>arybai</w:t>
      </w:r>
      <w:r>
        <w:rPr>
          <w:b w:val="0"/>
        </w:rPr>
        <w:t>.</w:t>
      </w:r>
    </w:p>
    <w:p w:rsidRPr="00FB1587" w:rsidR="005D53DD" w:rsidP="00477333" w:rsidRDefault="005D53DD">
      <w:pPr>
        <w:pStyle w:val="Title"/>
        <w:tabs>
          <w:tab w:val="left" w:pos="540"/>
        </w:tabs>
        <w:spacing w:line="360" w:lineRule="auto"/>
        <w:ind w:firstLine="720"/>
        <w:jc w:val="both"/>
        <w:rPr>
          <w:b w:val="0"/>
        </w:rPr>
      </w:pPr>
      <w:r w:rsidRPr="00FB1587">
        <w:rPr>
          <w:b w:val="0"/>
        </w:rPr>
        <w:tab/>
        <w:t>2</w:t>
      </w:r>
      <w:r>
        <w:rPr>
          <w:b w:val="0"/>
        </w:rPr>
        <w:t>3</w:t>
      </w:r>
      <w:r w:rsidRPr="00FB1587">
        <w:rPr>
          <w:b w:val="0"/>
        </w:rPr>
        <w:t>. Mokyklos direktorius: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 vadovauja Mokyklos strateginio plano, metinių veiklos planų rengimui, pritarus Mokyklos tarybai ir Kauno miesto savivaldybės administracijos direktoriui ar jo įgaliotam asmeniui, juos tvirtina, vadovauja jų vykdymui;</w:t>
      </w:r>
    </w:p>
    <w:p w:rsidRPr="00FB1587" w:rsidR="005D53DD" w:rsidP="00477333" w:rsidRDefault="005D53DD">
      <w:pPr>
        <w:pStyle w:val="NormalWeb"/>
        <w:tabs>
          <w:tab w:val="left" w:pos="0"/>
        </w:tabs>
        <w:spacing w:before="0" w:beforeAutospacing="0" w:after="0" w:afterAutospacing="0" w:line="360" w:lineRule="auto"/>
        <w:ind w:firstLine="1247"/>
        <w:jc w:val="both"/>
        <w:rPr>
          <w:u w:val="single"/>
          <w:lang w:val="lt-LT"/>
        </w:rPr>
      </w:pPr>
      <w:r w:rsidRPr="00FB1587">
        <w:rPr>
          <w:lang w:val="lt-LT"/>
        </w:rPr>
        <w:t>2</w:t>
      </w:r>
      <w:r>
        <w:rPr>
          <w:lang w:val="lt-LT"/>
        </w:rPr>
        <w:t>3</w:t>
      </w:r>
      <w:r w:rsidRPr="00FB1587">
        <w:rPr>
          <w:lang w:val="lt-LT"/>
        </w:rPr>
        <w:t xml:space="preserve">.2. suderinus su </w:t>
      </w:r>
      <w:r>
        <w:rPr>
          <w:lang w:val="lt-LT"/>
        </w:rPr>
        <w:t>t</w:t>
      </w:r>
      <w:r w:rsidRPr="00FB1587">
        <w:rPr>
          <w:lang w:val="lt-LT"/>
        </w:rPr>
        <w:t>renerių taryba ir Kauno miesto savivaldybės administracijos direktoriumi ir jo įgaliotu asmeniu, tvirtina Mokyklos ugdymo planą;</w:t>
      </w:r>
      <w:r w:rsidRPr="00FB1587">
        <w:rPr>
          <w:u w:val="single"/>
          <w:lang w:val="lt-LT"/>
        </w:rPr>
        <w:t xml:space="preserve"> </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.3. vadovauja mokymo programų rengimui, jas tvirtina;</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.4. teisės aktų nustatyta tvarka skiria ir atleidžia trenerius, kitus ugdymo procese dalyvaujančius asmenis ir aptarnaujantį personalą, tvirtina jų pareigybių aprašymus, juos skatina ir skiria jiems drausmines nuobaudas;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.5. analizuoja Mokyklos veiklos ir valdymo išteklių būklę;</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.6. tvirtina Mokyklos vidaus struktūrą ir darbuotojų pareigybių sąrašą, neviršydamas nustatyto didžiausio leistino pareigybių skaičiaus;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.7. priima sportininkus į Mokyklą savininko nustatyta tvarka;</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.8. sudaro priėmimo į Mokyklą sutartis;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.9. vadovaudamasis teisės aktais, Mokyklos dokumentuose nustato sportininkų teises, pareigas ir atsakomybę;</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.10. pritarus Mokyklos tarybai, tvirtina Mokyklos vidaus darbo tvarkos taisykles;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.11. sudaro sportininkams, treneriams ir kitiems darbuotojams saugias ir sveikatai nekenksmingas mokymosi ir darbo sąlygas;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.12. planuoja Mokyklos veiklą ir vertina materialinių ir intelektinių išteklių naudojimą;</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.13. leidžia įsakymus, kontroliuoja jų vykdymą;</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.14. sudaro darbo grupes, metodines grupes ir komisijas;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.15. sudaro sutartis, reikalingas Mokyklos funkcijoms atlikti;</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.16. organizuoja Mokyklos dokumentų saugojimą ir valdymą;</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.17. valdo ir naudoja Mokyklos turtą ir lėšas;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.18. rūpinasi intelektiniais, materialiniais, finansiniais, informaciniais ištekliais, užtikrina jų optimalų valdymą ir naudojimą;</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.19. sudaro sąlygas darbuotojams tobulėti, kelti kvalifikaciją;</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.20. organizuoja trenerių metodinę veiklą ir atestaciją;</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.21. inicijuoja Mokyklos savivaldos institucijų sudarymą ir skatina jų veiklą;</w:t>
      </w:r>
    </w:p>
    <w:p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.22. bendradarbiauja su sportininkų tėvais (globėjais, rūpintojais), teritorinėmis policijos, socialinių paslaugų, sveikatos įstaigomis, vaiko teisių apsaugos tarnybomis ir kitomis institucijomis, dirbančiomis vaiko teisių apsaugos srityje;</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.23. atstovauja Mokyklai kitose institucijose;</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.24. dalį savo funkcijų teisės aktų nustatyta tvarka gali pavesti atlikti Mokyklos direktoriaus pavaduotojams;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.25. užtikrina ir prižiūri vaiko minimalios priežiūros priemonių vykdymą Mokykloje;</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3</w:t>
      </w:r>
      <w:r w:rsidRPr="00FB1587">
        <w:rPr>
          <w:lang w:val="lt-LT"/>
        </w:rPr>
        <w:t>.26. vykdo kitas funkcijas, nustatytas įstatymuose, Mokyklos nuostatuose, pareigybės aprašyme ir kituose teisės aktuose.</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4</w:t>
      </w:r>
      <w:r w:rsidRPr="00FB1587">
        <w:rPr>
          <w:lang w:val="lt-LT"/>
        </w:rPr>
        <w:t>. Mokyklos direktorius atsako:</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4</w:t>
      </w:r>
      <w:r w:rsidRPr="00FB1587">
        <w:rPr>
          <w:lang w:val="lt-LT"/>
        </w:rPr>
        <w:t>.1. už Lietuvos Respublikos įstatymų ir kitų teisės aktų laikymąsi Mokykloje;</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4</w:t>
      </w:r>
      <w:r w:rsidRPr="00FB1587">
        <w:rPr>
          <w:lang w:val="lt-LT"/>
        </w:rPr>
        <w:t xml:space="preserve">.2. už demokratinį Mokyklos valdymą, skaidriai priimamus sprendimus, bendruomenės narių informavimą; </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4</w:t>
      </w:r>
      <w:r w:rsidRPr="00FB1587">
        <w:rPr>
          <w:lang w:val="lt-LT"/>
        </w:rPr>
        <w:t>.3. už sveiką, saugią, užkertančią kelią bet kokioms smurto, prievartos apraiškoms ir žalingiems įpročiams aplinką;</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4</w:t>
      </w:r>
      <w:r w:rsidRPr="00FB1587">
        <w:rPr>
          <w:lang w:val="lt-LT"/>
        </w:rPr>
        <w:t>.4. už tinkamą funkcijų atlikimą, nustatytų tikslų ir uždavinių įgyvendinimą, Mokyklos veiklos rezultatus;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4</w:t>
      </w:r>
      <w:r w:rsidRPr="00FB1587">
        <w:rPr>
          <w:lang w:val="lt-LT"/>
        </w:rPr>
        <w:t>.5. už atitinkamų Tarybos sprendimų įgyvendinimą, Lietuvos Respublikos įstatymų ir kitų teisės aktų laikymąsi. </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2</w:t>
      </w:r>
      <w:r>
        <w:rPr>
          <w:lang w:val="lt-LT"/>
        </w:rPr>
        <w:t>5</w:t>
      </w:r>
      <w:r w:rsidRPr="00FB1587">
        <w:rPr>
          <w:lang w:val="lt-LT"/>
        </w:rPr>
        <w:t>. Mokyklos direktori</w:t>
      </w:r>
      <w:r>
        <w:rPr>
          <w:lang w:val="lt-LT"/>
        </w:rPr>
        <w:t xml:space="preserve">aus komandiruotės, ligos </w:t>
      </w:r>
      <w:r w:rsidRPr="00FB1587">
        <w:rPr>
          <w:lang w:val="lt-LT"/>
        </w:rPr>
        <w:t>atostogų metu direktoriaus pareigas atlieka direktoriaus pavaduotojas.</w:t>
      </w:r>
    </w:p>
    <w:p w:rsidRPr="00FB1587" w:rsidR="005D53DD" w:rsidP="00477333" w:rsidRDefault="005D53DD">
      <w:pPr>
        <w:pStyle w:val="Title"/>
        <w:spacing w:before="100" w:beforeAutospacing="1" w:after="100" w:afterAutospacing="1"/>
        <w:ind w:left="1077" w:hanging="1077"/>
        <w:outlineLvl w:val="0"/>
      </w:pPr>
      <w:r w:rsidRPr="00FB1587">
        <w:t>V. MOKYKLOS SAVIVALDA</w:t>
      </w:r>
    </w:p>
    <w:p w:rsidRPr="00FB1587" w:rsidR="005D53DD" w:rsidP="00477333" w:rsidRDefault="005D53DD">
      <w:pPr>
        <w:pStyle w:val="Header"/>
        <w:tabs>
          <w:tab w:val="clear" w:pos="4153"/>
          <w:tab w:val="clear" w:pos="8306"/>
          <w:tab w:val="left" w:pos="900"/>
        </w:tabs>
        <w:spacing w:line="360" w:lineRule="auto"/>
        <w:ind w:firstLine="1247"/>
        <w:jc w:val="both"/>
        <w:rPr>
          <w:lang w:val="lt-LT"/>
        </w:rPr>
      </w:pPr>
      <w:r w:rsidRPr="00FB1587">
        <w:rPr>
          <w:lang w:val="lt-LT"/>
        </w:rPr>
        <w:t>2</w:t>
      </w:r>
      <w:r>
        <w:rPr>
          <w:lang w:val="lt-LT"/>
        </w:rPr>
        <w:t>6</w:t>
      </w:r>
      <w:r w:rsidRPr="00FB1587">
        <w:rPr>
          <w:lang w:val="lt-LT"/>
        </w:rPr>
        <w:t xml:space="preserve">. Mokyklos bendruomenė savivaldą organizuoja, kuria jos formas ir institucijas remdamasi Mokyklos filosofija ir tikslais, Mokykloje vykdomomis programomis ir susiklosčiusiomis tradicijomis. </w:t>
      </w:r>
    </w:p>
    <w:p w:rsidRPr="00FB1587" w:rsidR="005D53DD" w:rsidP="00477333" w:rsidRDefault="005D53DD">
      <w:pPr>
        <w:pStyle w:val="Header"/>
        <w:tabs>
          <w:tab w:val="clear" w:pos="4153"/>
          <w:tab w:val="clear" w:pos="8306"/>
          <w:tab w:val="left" w:pos="900"/>
        </w:tabs>
        <w:spacing w:line="360" w:lineRule="auto"/>
        <w:ind w:firstLine="1247"/>
        <w:jc w:val="both"/>
        <w:rPr>
          <w:lang w:val="lt-LT"/>
        </w:rPr>
      </w:pPr>
      <w:r w:rsidRPr="00FB1587">
        <w:rPr>
          <w:lang w:val="lt-LT"/>
        </w:rPr>
        <w:t>2</w:t>
      </w:r>
      <w:r>
        <w:rPr>
          <w:lang w:val="lt-LT"/>
        </w:rPr>
        <w:t>7</w:t>
      </w:r>
      <w:r w:rsidRPr="00FB1587">
        <w:rPr>
          <w:lang w:val="lt-LT"/>
        </w:rPr>
        <w:t>. Mokykloje veikia šios savivaldos institucijos: Mokyklos taryba ir trenerių taryba.</w:t>
      </w:r>
    </w:p>
    <w:p w:rsidRPr="00FB1587" w:rsidR="005D53DD" w:rsidP="00477333" w:rsidRDefault="005D53DD">
      <w:pPr>
        <w:pStyle w:val="Title"/>
        <w:tabs>
          <w:tab w:val="num" w:pos="0"/>
        </w:tabs>
        <w:spacing w:line="360" w:lineRule="auto"/>
        <w:ind w:firstLine="1247"/>
        <w:jc w:val="both"/>
        <w:rPr>
          <w:b w:val="0"/>
        </w:rPr>
      </w:pPr>
      <w:r w:rsidRPr="00FB1587">
        <w:rPr>
          <w:b w:val="0"/>
        </w:rPr>
        <w:t>2</w:t>
      </w:r>
      <w:r>
        <w:rPr>
          <w:b w:val="0"/>
        </w:rPr>
        <w:t>8</w:t>
      </w:r>
      <w:r w:rsidRPr="00FB1587">
        <w:rPr>
          <w:b w:val="0"/>
        </w:rPr>
        <w:t xml:space="preserve">. Mokyklos taryba yra aukščiausia Mokyklos savivaldos institucija, atstovaujanti sportininkams, treneriams, tėvams (globėjams, rūpintojams) ir telkianti tėvų (globėjų, rūpintojų), trenerių ir kitų Mokyklos bendruomenės narių atstovus svarbiausiems Mokyklos veiklos sričių klausimams aptarti, kolegialiai nagrinėti ir spręsti. </w:t>
      </w:r>
    </w:p>
    <w:p w:rsidRPr="00FB1587" w:rsidR="005D53DD" w:rsidP="00477333" w:rsidRDefault="005D53DD">
      <w:pPr>
        <w:pStyle w:val="Title"/>
        <w:tabs>
          <w:tab w:val="num" w:pos="0"/>
        </w:tabs>
        <w:spacing w:line="360" w:lineRule="auto"/>
        <w:ind w:firstLine="1247"/>
        <w:jc w:val="both"/>
        <w:rPr>
          <w:b w:val="0"/>
        </w:rPr>
      </w:pPr>
      <w:r w:rsidRPr="00FB1587">
        <w:rPr>
          <w:b w:val="0"/>
        </w:rPr>
        <w:t>2</w:t>
      </w:r>
      <w:r>
        <w:rPr>
          <w:b w:val="0"/>
        </w:rPr>
        <w:t>9</w:t>
      </w:r>
      <w:r w:rsidRPr="00FB1587">
        <w:rPr>
          <w:b w:val="0"/>
        </w:rPr>
        <w:t>. Mokyklos taryba savo veiklą grindžia Lietuvos Respublikos Konstitucija, Lietuvos Respublikos įstatymais, Jungtinių Tautų vaiko teisių konvencija, Lietuvos Respublikos Vyriausybės nutarimais, savininko teisės aktais, Mokyklos nuostatais ir kitais teisės aktais.</w:t>
      </w:r>
    </w:p>
    <w:p w:rsidR="005D53DD" w:rsidP="00477333" w:rsidRDefault="005D53DD">
      <w:pPr>
        <w:pStyle w:val="Title"/>
        <w:tabs>
          <w:tab w:val="num" w:pos="0"/>
        </w:tabs>
        <w:spacing w:line="360" w:lineRule="auto"/>
        <w:ind w:firstLine="1247"/>
        <w:jc w:val="both"/>
        <w:rPr>
          <w:b w:val="0"/>
        </w:rPr>
      </w:pPr>
      <w:r>
        <w:rPr>
          <w:b w:val="0"/>
        </w:rPr>
        <w:t>30</w:t>
      </w:r>
      <w:r w:rsidRPr="00FB1587">
        <w:rPr>
          <w:b w:val="0"/>
        </w:rPr>
        <w:t>. Mokyklos taryba vadovaujasi humaniškumo, demokratiškumo, viešumo, racionalumo ir tęstinumo principais.</w:t>
      </w:r>
    </w:p>
    <w:p w:rsidRPr="00FB1587" w:rsidR="005D53DD" w:rsidP="00477333" w:rsidRDefault="005D53DD">
      <w:pPr>
        <w:pStyle w:val="Title"/>
        <w:tabs>
          <w:tab w:val="num" w:pos="0"/>
        </w:tabs>
        <w:spacing w:line="360" w:lineRule="auto"/>
        <w:ind w:firstLine="1247"/>
        <w:jc w:val="both"/>
      </w:pPr>
      <w:r w:rsidRPr="00FB1587">
        <w:rPr>
          <w:b w:val="0"/>
        </w:rPr>
        <w:t>3</w:t>
      </w:r>
      <w:r>
        <w:rPr>
          <w:b w:val="0"/>
        </w:rPr>
        <w:t>1</w:t>
      </w:r>
      <w:r w:rsidRPr="00FB1587">
        <w:rPr>
          <w:b w:val="0"/>
        </w:rPr>
        <w:t xml:space="preserve">. Mokyklos tarybos priimti nutarimai yra privalomi visai Mokyklos bendruomenei. </w:t>
      </w:r>
    </w:p>
    <w:p w:rsidRPr="00FB1587" w:rsidR="005D53DD" w:rsidP="00477333" w:rsidRDefault="005D53DD">
      <w:pPr>
        <w:pStyle w:val="Title"/>
        <w:tabs>
          <w:tab w:val="num" w:pos="0"/>
        </w:tabs>
        <w:spacing w:line="360" w:lineRule="auto"/>
        <w:ind w:firstLine="1247"/>
        <w:jc w:val="both"/>
        <w:rPr>
          <w:b w:val="0"/>
        </w:rPr>
      </w:pPr>
      <w:r w:rsidRPr="00FB1587">
        <w:rPr>
          <w:b w:val="0"/>
        </w:rPr>
        <w:t>3</w:t>
      </w:r>
      <w:r>
        <w:rPr>
          <w:b w:val="0"/>
        </w:rPr>
        <w:t>2</w:t>
      </w:r>
      <w:r w:rsidRPr="00FB1587">
        <w:rPr>
          <w:b w:val="0"/>
        </w:rPr>
        <w:t xml:space="preserve">. Mokyklos direktorius, jo pavaduotojai gali būti Mokyklos tarybos nariais, tačiau nė vienas jų negali būti Mokyklos tarybos pirmininku. </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3</w:t>
      </w:r>
      <w:r w:rsidRPr="00FB1587">
        <w:rPr>
          <w:szCs w:val="24"/>
          <w:lang w:val="lt-LT"/>
        </w:rPr>
        <w:t>. Jei Mokyklos direktorius, savininkas ar priežiūrą vykdančios instancijos nustato, kad Mokyklos tarybos priimti nutarimai prieštarauja įstatymams, kitiems teisės aktams ar Mokyklos veiklą reglamentuojantiems dokumentams, siūlo Mokyklos tarybai juos svarstyti iš naujo. Mokyklos tarybai atsisakius, ginčas sprendžiamas įstatymų nustatyta tvarka.</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4</w:t>
      </w:r>
      <w:r w:rsidRPr="00FB1587">
        <w:rPr>
          <w:szCs w:val="24"/>
          <w:lang w:val="lt-LT"/>
        </w:rPr>
        <w:t xml:space="preserve">. Mokyklos tarybos nuostatus tvirtina Mokyklos taryba. </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5</w:t>
      </w:r>
      <w:r w:rsidRPr="00FB1587">
        <w:rPr>
          <w:szCs w:val="24"/>
          <w:lang w:val="lt-LT"/>
        </w:rPr>
        <w:t>. Mokyklos tarybos nuostatai gali būti keičiami ar papildomi Mokyklos tarybos nutarimu paprasta balsų dauguma. Inicijuoti Mokyklos tarybos nuostatų pakeitimą gali:</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5</w:t>
      </w:r>
      <w:r w:rsidRPr="00FB1587">
        <w:rPr>
          <w:szCs w:val="24"/>
          <w:lang w:val="lt-LT"/>
        </w:rPr>
        <w:t>.1. Mokyklos tarybos narys (-iai);</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5</w:t>
      </w:r>
      <w:r w:rsidRPr="00FB1587">
        <w:rPr>
          <w:szCs w:val="24"/>
          <w:lang w:val="lt-LT"/>
        </w:rPr>
        <w:t>.2. Mokyklos administracija;</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5</w:t>
      </w:r>
      <w:r w:rsidRPr="00FB1587">
        <w:rPr>
          <w:szCs w:val="24"/>
          <w:lang w:val="lt-LT"/>
        </w:rPr>
        <w:t xml:space="preserve">.3. savininkas. </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6</w:t>
      </w:r>
      <w:r w:rsidRPr="00FB1587">
        <w:rPr>
          <w:szCs w:val="24"/>
          <w:lang w:val="lt-LT"/>
        </w:rPr>
        <w:t>. Mokyklos tarybą sudaro nelyginis asmenų skaičius (9 nariai): į Mokyklos tarybą lygiomis dalimis (t. y. ne mažiau kaip po 3) renkami asmenys, atstovaujantys treneriams, tėvams (globėjams, rūpintojams) ir sportininkams.</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7</w:t>
      </w:r>
      <w:r w:rsidRPr="00FB1587">
        <w:rPr>
          <w:szCs w:val="24"/>
          <w:lang w:val="lt-LT"/>
        </w:rPr>
        <w:t>. Trenerius į Mokyklos tarybą slaptu balsavimu renka trenerių taryba.</w:t>
      </w:r>
    </w:p>
    <w:p w:rsidRPr="00FB1587" w:rsidR="005D53DD" w:rsidP="00477333" w:rsidRDefault="005D53DD">
      <w:pPr>
        <w:tabs>
          <w:tab w:val="num" w:pos="0"/>
        </w:tabs>
        <w:spacing w:line="360" w:lineRule="auto"/>
        <w:ind w:firstLine="1247"/>
        <w:jc w:val="both"/>
        <w:rPr>
          <w:szCs w:val="24"/>
          <w:lang w:val="lt-LT"/>
        </w:rPr>
      </w:pPr>
      <w:r w:rsidRPr="00FB1587">
        <w:rPr>
          <w:szCs w:val="24"/>
          <w:lang w:val="lt-LT"/>
        </w:rPr>
        <w:t>3</w:t>
      </w:r>
      <w:r>
        <w:rPr>
          <w:szCs w:val="24"/>
          <w:lang w:val="lt-LT"/>
        </w:rPr>
        <w:t>8</w:t>
      </w:r>
      <w:r w:rsidRPr="00FB1587">
        <w:rPr>
          <w:szCs w:val="24"/>
          <w:lang w:val="lt-LT"/>
        </w:rPr>
        <w:t>. Tėvai (globėjai, rūpintojai) į Mokyklos tarybą renkami susirinkime slaptu balsavimu. Tėvų (globėjų, rūpintojų) atstovai į susirinkimą renkami sportininkų tėvų (globėjų, rūpintojų) susirinkimuose atviru balsavimu.</w:t>
      </w:r>
    </w:p>
    <w:p w:rsidRPr="00FB1587" w:rsidR="005D53DD" w:rsidP="00477333" w:rsidRDefault="005D53DD">
      <w:pPr>
        <w:tabs>
          <w:tab w:val="num" w:pos="0"/>
        </w:tabs>
        <w:spacing w:line="360" w:lineRule="auto"/>
        <w:ind w:firstLine="1247"/>
        <w:jc w:val="both"/>
        <w:rPr>
          <w:szCs w:val="24"/>
          <w:lang w:val="lt-LT"/>
        </w:rPr>
      </w:pPr>
      <w:r w:rsidRPr="00FB1587">
        <w:rPr>
          <w:lang w:val="lt-LT"/>
        </w:rPr>
        <w:t>3</w:t>
      </w:r>
      <w:r>
        <w:rPr>
          <w:lang w:val="lt-LT"/>
        </w:rPr>
        <w:t>9</w:t>
      </w:r>
      <w:r w:rsidRPr="00FB1587">
        <w:rPr>
          <w:lang w:val="lt-LT"/>
        </w:rPr>
        <w:t xml:space="preserve">. Sportininkai į Mokyklos tarybą renkami susirinkime slaptu balsavimu. Sportininkų atstovai į susirinkimą renkami kiekvienos sporto šakos sportininkų susirinkimuose atviru balsavimu. </w:t>
      </w:r>
    </w:p>
    <w:p w:rsidRPr="00FB1587" w:rsidR="005D53DD" w:rsidP="00477333" w:rsidRDefault="005D53DD">
      <w:pPr>
        <w:tabs>
          <w:tab w:val="num" w:pos="0"/>
        </w:tabs>
        <w:spacing w:line="360" w:lineRule="auto"/>
        <w:ind w:firstLine="1247"/>
        <w:jc w:val="both"/>
        <w:rPr>
          <w:szCs w:val="24"/>
          <w:lang w:val="es-ES"/>
        </w:rPr>
      </w:pPr>
      <w:r>
        <w:rPr>
          <w:szCs w:val="24"/>
          <w:lang w:val="es-ES"/>
        </w:rPr>
        <w:t>40</w:t>
      </w:r>
      <w:r w:rsidRPr="00FB1587">
        <w:rPr>
          <w:szCs w:val="24"/>
          <w:lang w:val="es-ES"/>
        </w:rPr>
        <w:t xml:space="preserve">. Mokyklos taryba renkama dvejiems metams. </w:t>
      </w:r>
    </w:p>
    <w:p w:rsidRPr="00FB1587" w:rsidR="005D53DD" w:rsidP="00477333" w:rsidRDefault="005D53DD">
      <w:pPr>
        <w:pStyle w:val="Title"/>
        <w:tabs>
          <w:tab w:val="num" w:pos="0"/>
        </w:tabs>
        <w:spacing w:line="360" w:lineRule="auto"/>
        <w:ind w:firstLine="1247"/>
        <w:jc w:val="both"/>
        <w:rPr>
          <w:b w:val="0"/>
          <w:szCs w:val="24"/>
        </w:rPr>
      </w:pPr>
      <w:r w:rsidRPr="00FB1587">
        <w:rPr>
          <w:b w:val="0"/>
          <w:szCs w:val="24"/>
        </w:rPr>
        <w:t>4</w:t>
      </w:r>
      <w:r>
        <w:rPr>
          <w:b w:val="0"/>
          <w:szCs w:val="24"/>
        </w:rPr>
        <w:t>1</w:t>
      </w:r>
      <w:r w:rsidRPr="00FB1587">
        <w:rPr>
          <w:b w:val="0"/>
          <w:szCs w:val="24"/>
        </w:rPr>
        <w:t>. Mokyklos tarybai vadovauja pirmininkas. Pirmininką renka ir atšaukia Mokyklos tarybos nariai slaptu balsavimu pirmojo posėdžio metu. Sportininkas negali būti Mokyklos tarybos pirmininku.</w:t>
      </w:r>
    </w:p>
    <w:p w:rsidRPr="00FB1587" w:rsidR="005D53DD" w:rsidP="00477333" w:rsidRDefault="005D53DD">
      <w:pPr>
        <w:pStyle w:val="Title"/>
        <w:tabs>
          <w:tab w:val="num" w:pos="0"/>
        </w:tabs>
        <w:spacing w:line="360" w:lineRule="auto"/>
        <w:ind w:firstLine="1247"/>
        <w:jc w:val="both"/>
        <w:rPr>
          <w:b w:val="0"/>
          <w:szCs w:val="24"/>
        </w:rPr>
      </w:pPr>
      <w:r>
        <w:rPr>
          <w:b w:val="0"/>
          <w:szCs w:val="24"/>
        </w:rPr>
        <w:t>42</w:t>
      </w:r>
      <w:r w:rsidRPr="00FB1587">
        <w:rPr>
          <w:b w:val="0"/>
          <w:szCs w:val="24"/>
        </w:rPr>
        <w:t>. Mokyklos tarybos narį gali atšaukti jį išrinkusi institucija. Į atšaukto nario vietą išrenkamas naujas narys.</w:t>
      </w:r>
    </w:p>
    <w:p w:rsidRPr="00FB1587" w:rsidR="005D53DD" w:rsidP="00477333" w:rsidRDefault="005D53DD">
      <w:pPr>
        <w:pStyle w:val="Title"/>
        <w:tabs>
          <w:tab w:val="num" w:pos="0"/>
        </w:tabs>
        <w:spacing w:line="360" w:lineRule="auto"/>
        <w:ind w:firstLine="1247"/>
        <w:jc w:val="both"/>
        <w:rPr>
          <w:b w:val="0"/>
          <w:szCs w:val="24"/>
        </w:rPr>
      </w:pPr>
      <w:r w:rsidRPr="00FB1587">
        <w:rPr>
          <w:b w:val="0"/>
          <w:szCs w:val="24"/>
        </w:rPr>
        <w:t>4</w:t>
      </w:r>
      <w:r>
        <w:rPr>
          <w:b w:val="0"/>
          <w:szCs w:val="24"/>
        </w:rPr>
        <w:t>3</w:t>
      </w:r>
      <w:r w:rsidRPr="00FB1587">
        <w:rPr>
          <w:b w:val="0"/>
          <w:szCs w:val="24"/>
        </w:rPr>
        <w:t>. Mokyklos tarybos dokumentus pagal dokumentacijos planą ir dokumentų valdymo taisykles tvarko Mokyklos tarybos sekretorius, išrinktas iš Mokyklos tarybos narių atviru balsavimu balsų dauguma.</w:t>
      </w:r>
    </w:p>
    <w:p w:rsidRPr="00FB1587" w:rsidR="005D53DD" w:rsidP="00477333" w:rsidRDefault="005D53DD">
      <w:pPr>
        <w:pStyle w:val="Title"/>
        <w:tabs>
          <w:tab w:val="num" w:pos="0"/>
        </w:tabs>
        <w:spacing w:line="360" w:lineRule="auto"/>
        <w:ind w:firstLine="1247"/>
        <w:jc w:val="both"/>
        <w:rPr>
          <w:b w:val="0"/>
          <w:szCs w:val="24"/>
        </w:rPr>
      </w:pPr>
      <w:r w:rsidRPr="00FB1587">
        <w:rPr>
          <w:b w:val="0"/>
          <w:szCs w:val="24"/>
        </w:rPr>
        <w:t>4</w:t>
      </w:r>
      <w:r>
        <w:rPr>
          <w:b w:val="0"/>
          <w:szCs w:val="24"/>
        </w:rPr>
        <w:t>4</w:t>
      </w:r>
      <w:r w:rsidRPr="00FB1587">
        <w:rPr>
          <w:b w:val="0"/>
          <w:szCs w:val="24"/>
        </w:rPr>
        <w:t xml:space="preserve">. Mokyklos tarybos posėdis yra teisėtas, jei jame dalyvauja 2/3 narių. Nutarimai priimami posėdyje dalyvaujančiųjų balsų dauguma. </w:t>
      </w:r>
    </w:p>
    <w:p w:rsidRPr="00FB1587" w:rsidR="005D53DD" w:rsidP="00477333" w:rsidRDefault="005D53DD">
      <w:pPr>
        <w:pStyle w:val="Title"/>
        <w:tabs>
          <w:tab w:val="num" w:pos="0"/>
        </w:tabs>
        <w:spacing w:line="360" w:lineRule="auto"/>
        <w:ind w:firstLine="1247"/>
        <w:jc w:val="both"/>
        <w:rPr>
          <w:b w:val="0"/>
          <w:szCs w:val="24"/>
        </w:rPr>
      </w:pPr>
      <w:r w:rsidRPr="00FB1587">
        <w:rPr>
          <w:b w:val="0"/>
          <w:szCs w:val="24"/>
        </w:rPr>
        <w:t>4</w:t>
      </w:r>
      <w:r>
        <w:rPr>
          <w:b w:val="0"/>
          <w:szCs w:val="24"/>
        </w:rPr>
        <w:t>5</w:t>
      </w:r>
      <w:r w:rsidRPr="00FB1587">
        <w:rPr>
          <w:b w:val="0"/>
          <w:szCs w:val="24"/>
        </w:rPr>
        <w:t>. Mokyklos tarybos posėdį šaukia pirmininkas savo iniciatyva arba Mokyklos tarybos nutarimu. Mokyklos tarybos posėdį gali inicijuoti Mokyklos administracija (direktorius, direktoriaus pavaduotojas).</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6</w:t>
      </w:r>
      <w:r w:rsidRPr="00FB1587">
        <w:rPr>
          <w:b w:val="0"/>
        </w:rPr>
        <w:t>. Mokyklos tarybos posėdžiai šaukiami ne rečiau kaip 2 kartus per metus. Prireikus gali būti sušauktas neeilinis Mokyklos tarybos posėdis.</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7</w:t>
      </w:r>
      <w:r w:rsidRPr="00FB1587">
        <w:rPr>
          <w:b w:val="0"/>
        </w:rPr>
        <w:t>. Į Mokyklos tarybos posėdžius gali būti kviečiami kitų Mokyklos savivaldos institucijų atstovai, administracija, treneriai, ugdytinių tėvai (globėjai, rūpintojai) ir kiti asmenys.</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 Mokyklos taryba atlieka šias funkcijas:</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.1. nustato Mokyklos veiklos perspektyvas, pagrindines veiklos kryptis, ugdymo ir mokymo organizavimo tvarką;</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.2. pritaria Mokyklos metiniam veiklos planui, strateginiam planui, Mokyklos vidaus darbo tvarkos taisyklėms;</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.3. inicijuoja Mokyklos bendruomenės ir visuomenės bendradarbiavimą, telkia Mokyklos bendruomenę Mokyklos uždaviniams spręsti, ugdo ir plėtoja Mokyklos kultūrą;</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.4. vertina Mokyklos vadovų veiklą, pareikšdama nuomonę apie vadovų ketinimus atestuotis;</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.5. teikia pasiūlymus dėl Mokyklos darbo tobulinimo, saugių darbo, sportininkų ugdymo sąlygų sudarymo, talkina formuojant Mokyklos materialinius ir intelektinius išteklius;</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.6. pritaria Mokyklos pajamų ir išlaidų sąmatai, analizuoja ūkinę, finansinę veiklą;</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.7. svarsto nebiudžetinių lėšų kaupimo Mokyklos sąskaitoje galimybes, teikia pasiūlymus dėl jų paskirstymo ir panaudojimo;</w:t>
      </w:r>
    </w:p>
    <w:p w:rsidRPr="00FB1587" w:rsidR="005D53DD" w:rsidP="00477333" w:rsidRDefault="005D53DD">
      <w:pPr>
        <w:pStyle w:val="Header"/>
        <w:spacing w:line="360" w:lineRule="auto"/>
        <w:ind w:firstLine="1247"/>
        <w:jc w:val="both"/>
        <w:rPr>
          <w:lang w:val="lt-LT"/>
        </w:rPr>
      </w:pPr>
      <w:r w:rsidRPr="00FB1587">
        <w:rPr>
          <w:szCs w:val="24"/>
          <w:lang w:val="lt-LT"/>
        </w:rPr>
        <w:t>4</w:t>
      </w:r>
      <w:r>
        <w:rPr>
          <w:szCs w:val="24"/>
          <w:lang w:val="lt-LT"/>
        </w:rPr>
        <w:t>8</w:t>
      </w:r>
      <w:r w:rsidRPr="00FB1587">
        <w:rPr>
          <w:szCs w:val="24"/>
          <w:lang w:val="lt-LT"/>
        </w:rPr>
        <w:t>.8. trenerių tarybos teikimu svarsto</w:t>
      </w:r>
      <w:r w:rsidRPr="00FB1587">
        <w:rPr>
          <w:b/>
          <w:lang w:val="lt-LT"/>
        </w:rPr>
        <w:t xml:space="preserve"> </w:t>
      </w:r>
      <w:r w:rsidRPr="00FB1587">
        <w:rPr>
          <w:lang w:val="lt-LT"/>
        </w:rPr>
        <w:t xml:space="preserve">sportininkų skatinimo, šalinimo iš Mokyklos ir kitus klausimus;  </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.9. teikia pasiūlymus dėl trenerių darbo krūvių paskirstymo;</w:t>
      </w:r>
    </w:p>
    <w:p w:rsidRPr="00FB1587" w:rsidR="005D53DD" w:rsidP="00477333" w:rsidRDefault="005D53DD">
      <w:pPr>
        <w:pStyle w:val="Header"/>
        <w:spacing w:line="360" w:lineRule="auto"/>
        <w:ind w:firstLine="1247"/>
        <w:jc w:val="both"/>
        <w:rPr>
          <w:lang w:val="lt-LT"/>
        </w:rPr>
      </w:pPr>
      <w:r w:rsidRPr="00FB1587">
        <w:rPr>
          <w:lang w:val="lt-LT"/>
        </w:rPr>
        <w:t>4</w:t>
      </w:r>
      <w:r>
        <w:rPr>
          <w:lang w:val="lt-LT"/>
        </w:rPr>
        <w:t>8</w:t>
      </w:r>
      <w:r w:rsidRPr="00FB1587">
        <w:rPr>
          <w:lang w:val="lt-LT"/>
        </w:rPr>
        <w:t>.10. vertina Mokyklos psichologinio mikroklimato, demokratinių santykių formavimąsi, analizuoja bendradarbiavimo galimybes ir patirtį, inicijuoja naujas jo formas, teikia pasiūlymus Mokyklos vadovybei;</w:t>
      </w:r>
    </w:p>
    <w:p w:rsidRPr="00FB1587" w:rsidR="005D53DD" w:rsidP="00477333" w:rsidRDefault="005D53DD">
      <w:pPr>
        <w:pStyle w:val="Header"/>
        <w:spacing w:line="360" w:lineRule="auto"/>
        <w:ind w:firstLine="1247"/>
        <w:jc w:val="both"/>
        <w:rPr>
          <w:lang w:val="lt-LT"/>
        </w:rPr>
      </w:pPr>
      <w:r w:rsidRPr="00FB1587">
        <w:rPr>
          <w:lang w:val="lt-LT"/>
        </w:rPr>
        <w:t>4</w:t>
      </w:r>
      <w:r>
        <w:rPr>
          <w:lang w:val="lt-LT"/>
        </w:rPr>
        <w:t>8</w:t>
      </w:r>
      <w:r w:rsidRPr="00FB1587">
        <w:rPr>
          <w:lang w:val="lt-LT"/>
        </w:rPr>
        <w:t>.11. teikia Mokyklos direktoriui pasiūlymus dėl Mokyklos nuostatų pakeitimo, Mokyklos vidaus struktūros tobulinimo;</w:t>
      </w:r>
    </w:p>
    <w:p w:rsidRPr="00FB1587" w:rsidR="005D53DD" w:rsidP="00477333" w:rsidRDefault="005D53DD">
      <w:pPr>
        <w:pStyle w:val="Title"/>
        <w:tabs>
          <w:tab w:val="num" w:pos="0"/>
        </w:tabs>
        <w:spacing w:line="360" w:lineRule="auto"/>
        <w:ind w:firstLine="1247"/>
        <w:jc w:val="both"/>
        <w:rPr>
          <w:b w:val="0"/>
        </w:rPr>
      </w:pPr>
      <w:r w:rsidRPr="00FB1587">
        <w:rPr>
          <w:b w:val="0"/>
        </w:rPr>
        <w:t>4</w:t>
      </w:r>
      <w:r>
        <w:rPr>
          <w:b w:val="0"/>
        </w:rPr>
        <w:t>8</w:t>
      </w:r>
      <w:r w:rsidRPr="00FB1587">
        <w:rPr>
          <w:b w:val="0"/>
        </w:rPr>
        <w:t>.12. sprendžia kitus klausimus, kurie nepriskiriami kitų Mokyklos savivaldos institucijų ar administracijos kompetencijai.</w:t>
      </w:r>
    </w:p>
    <w:p w:rsidRPr="00FB1587" w:rsidR="005D53DD" w:rsidP="00477333" w:rsidRDefault="005D53DD">
      <w:pPr>
        <w:shd w:val="clear" w:color="auto" w:fill="FFFFFF"/>
        <w:tabs>
          <w:tab w:val="left" w:pos="288"/>
        </w:tabs>
        <w:spacing w:line="360" w:lineRule="auto"/>
        <w:ind w:firstLine="1247"/>
        <w:jc w:val="both"/>
        <w:rPr>
          <w:spacing w:val="-8"/>
          <w:szCs w:val="24"/>
          <w:lang w:val="lt-LT"/>
        </w:rPr>
      </w:pPr>
      <w:r w:rsidRPr="00FB1587">
        <w:rPr>
          <w:szCs w:val="24"/>
          <w:lang w:val="lt-LT"/>
        </w:rPr>
        <w:t>4</w:t>
      </w:r>
      <w:r>
        <w:rPr>
          <w:szCs w:val="24"/>
          <w:lang w:val="lt-LT"/>
        </w:rPr>
        <w:t>9</w:t>
      </w:r>
      <w:r w:rsidRPr="00FB1587">
        <w:rPr>
          <w:szCs w:val="24"/>
          <w:lang w:val="lt-LT"/>
        </w:rPr>
        <w:t>. Mokyklos</w:t>
      </w:r>
      <w:r w:rsidRPr="00FB1587">
        <w:rPr>
          <w:spacing w:val="4"/>
          <w:szCs w:val="24"/>
          <w:lang w:val="lt-LT"/>
        </w:rPr>
        <w:t xml:space="preserve"> tarybos </w:t>
      </w:r>
      <w:r w:rsidRPr="00FB1587">
        <w:rPr>
          <w:szCs w:val="24"/>
          <w:lang w:val="lt-LT"/>
        </w:rPr>
        <w:t>nariai privalo dalyvauti Mokyklos tarybos posėdžiuose.</w:t>
      </w:r>
    </w:p>
    <w:p w:rsidR="005D53DD" w:rsidP="00477333" w:rsidRDefault="005D53DD">
      <w:pPr>
        <w:shd w:val="clear" w:color="auto" w:fill="FFFFFF"/>
        <w:tabs>
          <w:tab w:val="left" w:pos="288"/>
        </w:tabs>
        <w:spacing w:line="360" w:lineRule="auto"/>
        <w:ind w:firstLine="1247"/>
        <w:jc w:val="both"/>
        <w:rPr>
          <w:spacing w:val="-8"/>
          <w:szCs w:val="24"/>
          <w:lang w:val="es-ES"/>
        </w:rPr>
      </w:pPr>
      <w:r>
        <w:rPr>
          <w:szCs w:val="24"/>
          <w:lang w:val="lt-LT"/>
        </w:rPr>
        <w:t>50</w:t>
      </w:r>
      <w:r w:rsidRPr="00FB1587">
        <w:rPr>
          <w:szCs w:val="24"/>
          <w:lang w:val="lt-LT"/>
        </w:rPr>
        <w:t>. Mokyklos</w:t>
      </w:r>
      <w:r w:rsidRPr="00FB1587">
        <w:rPr>
          <w:spacing w:val="4"/>
          <w:szCs w:val="24"/>
          <w:lang w:val="lt-LT"/>
        </w:rPr>
        <w:t xml:space="preserve"> tarybos</w:t>
      </w:r>
      <w:r w:rsidRPr="00FB1587">
        <w:rPr>
          <w:spacing w:val="4"/>
          <w:szCs w:val="24"/>
          <w:lang w:val="es-ES"/>
        </w:rPr>
        <w:t xml:space="preserve"> nariai t</w:t>
      </w:r>
      <w:r w:rsidRPr="00FB1587">
        <w:rPr>
          <w:szCs w:val="24"/>
          <w:lang w:val="es-ES"/>
        </w:rPr>
        <w:t>uri teisę gauti visą informaciją apie Mokyklos</w:t>
      </w:r>
      <w:r w:rsidRPr="00FB1587">
        <w:rPr>
          <w:spacing w:val="4"/>
          <w:szCs w:val="24"/>
          <w:lang w:val="es-ES"/>
        </w:rPr>
        <w:t xml:space="preserve"> </w:t>
      </w:r>
      <w:r w:rsidRPr="00FB1587">
        <w:rPr>
          <w:szCs w:val="24"/>
          <w:lang w:val="es-ES"/>
        </w:rPr>
        <w:t>veiklą.</w:t>
      </w:r>
    </w:p>
    <w:p w:rsidRPr="00FB1587" w:rsidR="005D53DD" w:rsidP="00477333" w:rsidRDefault="005D53DD">
      <w:pPr>
        <w:pStyle w:val="BlockText"/>
        <w:shd w:val="clear" w:color="auto" w:fill="FFFFFF"/>
        <w:overflowPunct/>
        <w:autoSpaceDE/>
        <w:autoSpaceDN/>
        <w:adjustRightInd/>
        <w:spacing w:line="360" w:lineRule="auto"/>
        <w:ind w:left="0" w:right="0" w:firstLine="1247"/>
        <w:jc w:val="both"/>
        <w:textAlignment w:val="auto"/>
        <w:rPr>
          <w:szCs w:val="24"/>
        </w:rPr>
      </w:pPr>
      <w:r w:rsidRPr="00FB1587">
        <w:rPr>
          <w:szCs w:val="24"/>
        </w:rPr>
        <w:t>5</w:t>
      </w:r>
      <w:r>
        <w:rPr>
          <w:szCs w:val="24"/>
        </w:rPr>
        <w:t>1</w:t>
      </w:r>
      <w:r w:rsidRPr="00FB1587">
        <w:rPr>
          <w:szCs w:val="24"/>
        </w:rPr>
        <w:t>. Mokyklos</w:t>
      </w:r>
      <w:r w:rsidRPr="00FB1587">
        <w:rPr>
          <w:spacing w:val="4"/>
          <w:szCs w:val="24"/>
        </w:rPr>
        <w:t xml:space="preserve"> taryba gali</w:t>
      </w:r>
      <w:r w:rsidRPr="00FB1587">
        <w:rPr>
          <w:szCs w:val="24"/>
        </w:rPr>
        <w:t xml:space="preserve"> sustabdyti kitų Mokyklos savivaldos institucijų sprendimų įgyvendinimą, kol jų teisingumą ir teisėtumą ištirs kompetentingos institucijos.</w:t>
      </w:r>
    </w:p>
    <w:p w:rsidRPr="00FB1587" w:rsidR="005D53DD" w:rsidP="00477333" w:rsidRDefault="005D53DD">
      <w:pPr>
        <w:pStyle w:val="BlockText"/>
        <w:shd w:val="clear" w:color="auto" w:fill="FFFFFF"/>
        <w:overflowPunct/>
        <w:autoSpaceDE/>
        <w:autoSpaceDN/>
        <w:adjustRightInd/>
        <w:spacing w:line="360" w:lineRule="auto"/>
        <w:ind w:left="0" w:right="0" w:firstLine="1247"/>
        <w:jc w:val="both"/>
        <w:textAlignment w:val="auto"/>
        <w:rPr>
          <w:spacing w:val="-7"/>
          <w:szCs w:val="24"/>
        </w:rPr>
      </w:pPr>
      <w:r w:rsidRPr="00FB1587">
        <w:rPr>
          <w:spacing w:val="2"/>
          <w:szCs w:val="24"/>
        </w:rPr>
        <w:t>5</w:t>
      </w:r>
      <w:r>
        <w:rPr>
          <w:spacing w:val="2"/>
          <w:szCs w:val="24"/>
        </w:rPr>
        <w:t>2</w:t>
      </w:r>
      <w:r w:rsidRPr="00FB1587">
        <w:rPr>
          <w:spacing w:val="2"/>
          <w:szCs w:val="24"/>
        </w:rPr>
        <w:t xml:space="preserve">. </w:t>
      </w:r>
      <w:r w:rsidRPr="00FB1587">
        <w:rPr>
          <w:szCs w:val="24"/>
        </w:rPr>
        <w:t>Mokyklos</w:t>
      </w:r>
      <w:r w:rsidRPr="00FB1587">
        <w:rPr>
          <w:spacing w:val="4"/>
          <w:szCs w:val="24"/>
        </w:rPr>
        <w:t xml:space="preserve"> taryba </w:t>
      </w:r>
      <w:r w:rsidRPr="00FB1587">
        <w:rPr>
          <w:spacing w:val="2"/>
          <w:szCs w:val="24"/>
        </w:rPr>
        <w:t xml:space="preserve">už savo veiklą atsiskaito </w:t>
      </w:r>
      <w:r w:rsidRPr="00FB1587">
        <w:rPr>
          <w:spacing w:val="5"/>
          <w:szCs w:val="24"/>
        </w:rPr>
        <w:t>kartą per metus</w:t>
      </w:r>
      <w:r w:rsidRPr="00FB1587">
        <w:rPr>
          <w:spacing w:val="2"/>
          <w:szCs w:val="24"/>
        </w:rPr>
        <w:t xml:space="preserve"> jos narius rinkusiems bendruomenės nariams</w:t>
      </w:r>
      <w:r w:rsidRPr="00FB1587">
        <w:rPr>
          <w:spacing w:val="5"/>
          <w:szCs w:val="24"/>
        </w:rPr>
        <w:t xml:space="preserve">: tėvai (globėjai, rūpintojai) </w:t>
      </w:r>
      <w:r w:rsidRPr="00FB1587">
        <w:rPr>
          <w:spacing w:val="-1"/>
          <w:szCs w:val="24"/>
        </w:rPr>
        <w:t>–</w:t>
      </w:r>
      <w:r w:rsidRPr="00FB1587">
        <w:rPr>
          <w:spacing w:val="5"/>
          <w:szCs w:val="24"/>
        </w:rPr>
        <w:t xml:space="preserve"> tėvų (globėjų, rūpintojų) susirinkime, treneriai – trenerių tarybos</w:t>
      </w:r>
      <w:r w:rsidRPr="00FB1587">
        <w:rPr>
          <w:spacing w:val="-1"/>
          <w:szCs w:val="24"/>
        </w:rPr>
        <w:t xml:space="preserve"> posėdyje, sportininkai – sportininkų susirinkime.</w:t>
      </w:r>
    </w:p>
    <w:p w:rsidRPr="00FB1587" w:rsidR="005D53DD" w:rsidP="00477333" w:rsidRDefault="005D53DD">
      <w:pPr>
        <w:shd w:val="clear" w:color="auto" w:fill="FFFFFF"/>
        <w:tabs>
          <w:tab w:val="left" w:pos="259"/>
        </w:tabs>
        <w:spacing w:line="360" w:lineRule="auto"/>
        <w:ind w:firstLine="1247"/>
        <w:jc w:val="both"/>
        <w:rPr>
          <w:spacing w:val="1"/>
          <w:szCs w:val="24"/>
          <w:lang w:val="lt-LT"/>
        </w:rPr>
      </w:pPr>
      <w:r w:rsidRPr="00FB1587">
        <w:rPr>
          <w:spacing w:val="1"/>
          <w:szCs w:val="24"/>
          <w:lang w:val="lt-LT"/>
        </w:rPr>
        <w:t>5</w:t>
      </w:r>
      <w:r>
        <w:rPr>
          <w:spacing w:val="1"/>
          <w:szCs w:val="24"/>
          <w:lang w:val="lt-LT"/>
        </w:rPr>
        <w:t>3</w:t>
      </w:r>
      <w:r w:rsidRPr="00FB1587">
        <w:rPr>
          <w:spacing w:val="1"/>
          <w:szCs w:val="24"/>
          <w:lang w:val="lt-LT"/>
        </w:rPr>
        <w:t xml:space="preserve">. </w:t>
      </w:r>
      <w:r w:rsidRPr="00FB1587">
        <w:rPr>
          <w:szCs w:val="24"/>
          <w:lang w:val="lt-LT"/>
        </w:rPr>
        <w:t>Mokyklos</w:t>
      </w:r>
      <w:r w:rsidRPr="00FB1587">
        <w:rPr>
          <w:spacing w:val="4"/>
          <w:szCs w:val="24"/>
          <w:lang w:val="lt-LT"/>
        </w:rPr>
        <w:t xml:space="preserve"> tarybos a</w:t>
      </w:r>
      <w:r w:rsidRPr="00FB1587">
        <w:rPr>
          <w:spacing w:val="1"/>
          <w:szCs w:val="24"/>
          <w:lang w:val="lt-LT"/>
        </w:rPr>
        <w:t>tsiskaitymo formas ir būdus nustato</w:t>
      </w:r>
      <w:r w:rsidRPr="00FB1587">
        <w:rPr>
          <w:spacing w:val="4"/>
          <w:szCs w:val="24"/>
          <w:lang w:val="lt-LT"/>
        </w:rPr>
        <w:t xml:space="preserve"> M</w:t>
      </w:r>
      <w:r w:rsidRPr="00FB1587">
        <w:rPr>
          <w:szCs w:val="24"/>
          <w:lang w:val="lt-LT"/>
        </w:rPr>
        <w:t>okyklos</w:t>
      </w:r>
      <w:r w:rsidRPr="00FB1587">
        <w:rPr>
          <w:spacing w:val="4"/>
          <w:szCs w:val="24"/>
          <w:lang w:val="lt-LT"/>
        </w:rPr>
        <w:t xml:space="preserve"> taryba</w:t>
      </w:r>
      <w:r w:rsidRPr="00FB1587">
        <w:rPr>
          <w:spacing w:val="1"/>
          <w:szCs w:val="24"/>
          <w:lang w:val="lt-LT"/>
        </w:rPr>
        <w:t>.</w:t>
      </w:r>
    </w:p>
    <w:p w:rsidRPr="00FB1587" w:rsidR="005D53DD" w:rsidP="00477333" w:rsidRDefault="005D53DD">
      <w:pPr>
        <w:shd w:val="clear" w:color="auto" w:fill="FFFFFF"/>
        <w:tabs>
          <w:tab w:val="left" w:pos="259"/>
        </w:tabs>
        <w:spacing w:line="360" w:lineRule="auto"/>
        <w:ind w:firstLine="1247"/>
        <w:jc w:val="both"/>
        <w:rPr>
          <w:spacing w:val="5"/>
          <w:szCs w:val="24"/>
          <w:lang w:val="lt-LT"/>
        </w:rPr>
      </w:pPr>
      <w:r w:rsidRPr="00FB1587">
        <w:rPr>
          <w:spacing w:val="5"/>
          <w:szCs w:val="24"/>
          <w:lang w:val="lt-LT"/>
        </w:rPr>
        <w:t>5</w:t>
      </w:r>
      <w:r>
        <w:rPr>
          <w:spacing w:val="5"/>
          <w:szCs w:val="24"/>
          <w:lang w:val="lt-LT"/>
        </w:rPr>
        <w:t>4</w:t>
      </w:r>
      <w:r w:rsidRPr="00FB1587">
        <w:rPr>
          <w:spacing w:val="5"/>
          <w:szCs w:val="24"/>
          <w:lang w:val="lt-LT"/>
        </w:rPr>
        <w:t xml:space="preserve">. </w:t>
      </w:r>
      <w:r w:rsidRPr="00FB1587">
        <w:rPr>
          <w:szCs w:val="24"/>
          <w:lang w:val="lt-LT"/>
        </w:rPr>
        <w:t>Mokyklos</w:t>
      </w:r>
      <w:r w:rsidRPr="00FB1587">
        <w:rPr>
          <w:spacing w:val="4"/>
          <w:szCs w:val="24"/>
          <w:lang w:val="lt-LT"/>
        </w:rPr>
        <w:t xml:space="preserve"> </w:t>
      </w:r>
      <w:r w:rsidRPr="00FB1587">
        <w:rPr>
          <w:spacing w:val="5"/>
          <w:szCs w:val="24"/>
          <w:lang w:val="lt-LT"/>
        </w:rPr>
        <w:t xml:space="preserve">taryba paleidžiama, jeigu: </w:t>
      </w:r>
    </w:p>
    <w:p w:rsidRPr="00FB1587" w:rsidR="005D53DD" w:rsidP="00477333" w:rsidRDefault="005D53DD">
      <w:pPr>
        <w:shd w:val="clear" w:color="auto" w:fill="FFFFFF"/>
        <w:tabs>
          <w:tab w:val="left" w:pos="259"/>
        </w:tabs>
        <w:spacing w:line="360" w:lineRule="auto"/>
        <w:ind w:firstLine="1247"/>
        <w:jc w:val="both"/>
        <w:rPr>
          <w:spacing w:val="5"/>
          <w:szCs w:val="24"/>
          <w:lang w:val="lt-LT"/>
        </w:rPr>
      </w:pPr>
      <w:r w:rsidRPr="00FB1587">
        <w:rPr>
          <w:spacing w:val="5"/>
          <w:szCs w:val="24"/>
          <w:lang w:val="lt-LT"/>
        </w:rPr>
        <w:t>5</w:t>
      </w:r>
      <w:r>
        <w:rPr>
          <w:spacing w:val="5"/>
          <w:szCs w:val="24"/>
          <w:lang w:val="lt-LT"/>
        </w:rPr>
        <w:t>4</w:t>
      </w:r>
      <w:r w:rsidRPr="00FB1587">
        <w:rPr>
          <w:spacing w:val="5"/>
          <w:szCs w:val="24"/>
          <w:lang w:val="lt-LT"/>
        </w:rPr>
        <w:t>.1. to reikalauja 2/3 Mokyklos tarybos narių;</w:t>
      </w:r>
    </w:p>
    <w:p w:rsidRPr="00FB1587" w:rsidR="005D53DD" w:rsidP="00477333" w:rsidRDefault="005D53DD">
      <w:pPr>
        <w:shd w:val="clear" w:color="auto" w:fill="FFFFFF"/>
        <w:tabs>
          <w:tab w:val="left" w:pos="259"/>
        </w:tabs>
        <w:spacing w:line="360" w:lineRule="auto"/>
        <w:ind w:firstLine="1247"/>
        <w:jc w:val="both"/>
        <w:rPr>
          <w:spacing w:val="4"/>
          <w:szCs w:val="24"/>
          <w:lang w:val="lt-LT"/>
        </w:rPr>
      </w:pPr>
      <w:r w:rsidRPr="00FB1587">
        <w:rPr>
          <w:spacing w:val="5"/>
          <w:szCs w:val="24"/>
          <w:lang w:val="lt-LT"/>
        </w:rPr>
        <w:t>5</w:t>
      </w:r>
      <w:r>
        <w:rPr>
          <w:spacing w:val="5"/>
          <w:szCs w:val="24"/>
          <w:lang w:val="lt-LT"/>
        </w:rPr>
        <w:t>4</w:t>
      </w:r>
      <w:r w:rsidRPr="00FB1587">
        <w:rPr>
          <w:spacing w:val="5"/>
          <w:szCs w:val="24"/>
          <w:lang w:val="lt-LT"/>
        </w:rPr>
        <w:t xml:space="preserve">.2. į </w:t>
      </w:r>
      <w:r w:rsidRPr="00FB1587">
        <w:rPr>
          <w:spacing w:val="18"/>
          <w:szCs w:val="24"/>
          <w:lang w:val="lt-LT"/>
        </w:rPr>
        <w:t>tris</w:t>
      </w:r>
      <w:r w:rsidRPr="00FB1587">
        <w:rPr>
          <w:spacing w:val="5"/>
          <w:szCs w:val="24"/>
          <w:lang w:val="lt-LT"/>
        </w:rPr>
        <w:t xml:space="preserve"> posėdžius </w:t>
      </w:r>
      <w:r w:rsidRPr="00FB1587">
        <w:rPr>
          <w:spacing w:val="4"/>
          <w:szCs w:val="24"/>
          <w:lang w:val="lt-LT"/>
        </w:rPr>
        <w:t>iš eilės nesu</w:t>
      </w:r>
      <w:r>
        <w:rPr>
          <w:spacing w:val="4"/>
          <w:szCs w:val="24"/>
          <w:lang w:val="lt-LT"/>
        </w:rPr>
        <w:t>si</w:t>
      </w:r>
      <w:r w:rsidRPr="00FB1587">
        <w:rPr>
          <w:spacing w:val="4"/>
          <w:szCs w:val="24"/>
          <w:lang w:val="lt-LT"/>
        </w:rPr>
        <w:t>renka 2/3 jos narių;</w:t>
      </w:r>
    </w:p>
    <w:p w:rsidRPr="00FB1587" w:rsidR="005D53DD" w:rsidP="00477333" w:rsidRDefault="005D53DD">
      <w:pPr>
        <w:shd w:val="clear" w:color="auto" w:fill="FFFFFF"/>
        <w:tabs>
          <w:tab w:val="left" w:pos="259"/>
        </w:tabs>
        <w:spacing w:line="360" w:lineRule="auto"/>
        <w:ind w:firstLine="1247"/>
        <w:jc w:val="both"/>
        <w:rPr>
          <w:spacing w:val="-8"/>
          <w:szCs w:val="24"/>
          <w:lang w:val="lt-LT"/>
        </w:rPr>
      </w:pPr>
      <w:r w:rsidRPr="00FB1587">
        <w:rPr>
          <w:spacing w:val="4"/>
          <w:szCs w:val="24"/>
          <w:lang w:val="lt-LT"/>
        </w:rPr>
        <w:t>5</w:t>
      </w:r>
      <w:r>
        <w:rPr>
          <w:spacing w:val="4"/>
          <w:szCs w:val="24"/>
          <w:lang w:val="lt-LT"/>
        </w:rPr>
        <w:t>4</w:t>
      </w:r>
      <w:r w:rsidRPr="00FB1587">
        <w:rPr>
          <w:spacing w:val="4"/>
          <w:szCs w:val="24"/>
          <w:lang w:val="lt-LT"/>
        </w:rPr>
        <w:t>.3.</w:t>
      </w:r>
      <w:r w:rsidRPr="00FB1587">
        <w:rPr>
          <w:spacing w:val="1"/>
          <w:szCs w:val="24"/>
          <w:lang w:val="lt-LT"/>
        </w:rPr>
        <w:t xml:space="preserve"> M</w:t>
      </w:r>
      <w:r w:rsidRPr="00FB1587">
        <w:rPr>
          <w:szCs w:val="24"/>
          <w:lang w:val="lt-LT"/>
        </w:rPr>
        <w:t xml:space="preserve">okykla </w:t>
      </w:r>
      <w:r w:rsidRPr="00FB1587">
        <w:rPr>
          <w:spacing w:val="1"/>
          <w:szCs w:val="24"/>
          <w:lang w:val="lt-LT"/>
        </w:rPr>
        <w:t>likviduojama.</w:t>
      </w:r>
    </w:p>
    <w:p w:rsidRPr="00FB1587" w:rsidR="005D53DD" w:rsidP="00477333" w:rsidRDefault="005D53DD">
      <w:pPr>
        <w:pStyle w:val="Title"/>
        <w:tabs>
          <w:tab w:val="num" w:pos="0"/>
        </w:tabs>
        <w:spacing w:line="360" w:lineRule="auto"/>
        <w:ind w:firstLine="1247"/>
        <w:jc w:val="both"/>
        <w:rPr>
          <w:b w:val="0"/>
        </w:rPr>
      </w:pPr>
      <w:r w:rsidRPr="00FB1587">
        <w:rPr>
          <w:b w:val="0"/>
        </w:rPr>
        <w:t>5</w:t>
      </w:r>
      <w:r>
        <w:rPr>
          <w:b w:val="0"/>
        </w:rPr>
        <w:t>5</w:t>
      </w:r>
      <w:r w:rsidRPr="00FB1587">
        <w:rPr>
          <w:b w:val="0"/>
        </w:rPr>
        <w:t>. Trenerių taryba savo veiklą grindžia Lietuvos Respublikos Konstitucija, Lietuvos Respublikos įstatymais, Jungtinių Tautų vaiko teisių konvencija, Lietuvos Respublikos Vyriausybės nutarimais, Mokyklos nuostatais, trenerių tarybos nuostatais ir kitais teisės aktais.</w:t>
      </w:r>
    </w:p>
    <w:p w:rsidRPr="00FB1587" w:rsidR="005D53DD" w:rsidP="00477333" w:rsidRDefault="005D53DD">
      <w:pPr>
        <w:pStyle w:val="Title"/>
        <w:tabs>
          <w:tab w:val="num" w:pos="0"/>
        </w:tabs>
        <w:spacing w:line="360" w:lineRule="auto"/>
        <w:ind w:firstLine="1247"/>
        <w:jc w:val="both"/>
        <w:rPr>
          <w:b w:val="0"/>
        </w:rPr>
      </w:pPr>
      <w:r w:rsidRPr="00FB1587">
        <w:rPr>
          <w:b w:val="0"/>
        </w:rPr>
        <w:t>5</w:t>
      </w:r>
      <w:r>
        <w:rPr>
          <w:b w:val="0"/>
        </w:rPr>
        <w:t>6</w:t>
      </w:r>
      <w:r w:rsidRPr="00FB1587">
        <w:rPr>
          <w:b w:val="0"/>
        </w:rPr>
        <w:t>. Trenerių taryba vadovaujasi humaniškumo, demokratiškumo, viešumo, racionalumo principais.</w:t>
      </w:r>
    </w:p>
    <w:p w:rsidRPr="00FB1587" w:rsidR="005D53DD" w:rsidP="00477333" w:rsidRDefault="005D53DD">
      <w:pPr>
        <w:pStyle w:val="Title"/>
        <w:tabs>
          <w:tab w:val="num" w:pos="0"/>
        </w:tabs>
        <w:spacing w:line="360" w:lineRule="auto"/>
        <w:ind w:firstLine="1247"/>
        <w:jc w:val="both"/>
        <w:rPr>
          <w:b w:val="0"/>
        </w:rPr>
      </w:pPr>
      <w:r w:rsidRPr="00FB1587">
        <w:rPr>
          <w:b w:val="0"/>
        </w:rPr>
        <w:t>5</w:t>
      </w:r>
      <w:r>
        <w:rPr>
          <w:b w:val="0"/>
        </w:rPr>
        <w:t>7</w:t>
      </w:r>
      <w:r w:rsidRPr="00FB1587">
        <w:rPr>
          <w:b w:val="0"/>
        </w:rPr>
        <w:t>. Trenerių tarybos nuostatus, pritarus Mokyklos tarybai, tvirtina Mokyklos direktorius.</w:t>
      </w:r>
    </w:p>
    <w:p w:rsidRPr="00FB1587" w:rsidR="005D53DD" w:rsidP="00477333" w:rsidRDefault="005D53DD">
      <w:pPr>
        <w:pStyle w:val="Title"/>
        <w:spacing w:line="360" w:lineRule="auto"/>
        <w:ind w:firstLine="1247"/>
        <w:jc w:val="both"/>
        <w:rPr>
          <w:b w:val="0"/>
          <w:spacing w:val="-2"/>
          <w:szCs w:val="24"/>
        </w:rPr>
      </w:pPr>
      <w:r w:rsidRPr="00FB1587">
        <w:rPr>
          <w:b w:val="0"/>
        </w:rPr>
        <w:t>5</w:t>
      </w:r>
      <w:r>
        <w:rPr>
          <w:b w:val="0"/>
        </w:rPr>
        <w:t>8</w:t>
      </w:r>
      <w:r w:rsidRPr="00FB1587">
        <w:rPr>
          <w:b w:val="0"/>
        </w:rPr>
        <w:t>. Trenerių tarybos</w:t>
      </w:r>
      <w:r w:rsidRPr="00FB1587">
        <w:rPr>
          <w:b w:val="0"/>
          <w:szCs w:val="24"/>
        </w:rPr>
        <w:t xml:space="preserve"> nuostatų pakeitimą gali inicijuoti</w:t>
      </w:r>
      <w:r w:rsidRPr="00FB1587">
        <w:rPr>
          <w:b w:val="0"/>
          <w:spacing w:val="-2"/>
          <w:szCs w:val="24"/>
        </w:rPr>
        <w:t>:</w:t>
      </w:r>
    </w:p>
    <w:p w:rsidRPr="00FB1587" w:rsidR="005D53DD" w:rsidP="00477333" w:rsidRDefault="005D53DD">
      <w:pPr>
        <w:pStyle w:val="Title"/>
        <w:spacing w:line="360" w:lineRule="auto"/>
        <w:ind w:firstLine="1247"/>
        <w:jc w:val="both"/>
        <w:rPr>
          <w:b w:val="0"/>
          <w:spacing w:val="-2"/>
          <w:szCs w:val="24"/>
        </w:rPr>
      </w:pPr>
      <w:r w:rsidRPr="00FB1587">
        <w:rPr>
          <w:b w:val="0"/>
          <w:spacing w:val="-2"/>
          <w:szCs w:val="24"/>
        </w:rPr>
        <w:t>5</w:t>
      </w:r>
      <w:r>
        <w:rPr>
          <w:b w:val="0"/>
          <w:spacing w:val="-2"/>
          <w:szCs w:val="24"/>
        </w:rPr>
        <w:t>8</w:t>
      </w:r>
      <w:r w:rsidRPr="00FB1587">
        <w:rPr>
          <w:b w:val="0"/>
          <w:spacing w:val="-2"/>
          <w:szCs w:val="24"/>
        </w:rPr>
        <w:t xml:space="preserve">.1. trenerių tarybos narys (-iai); </w:t>
      </w:r>
    </w:p>
    <w:p w:rsidRPr="00FB1587" w:rsidR="005D53DD" w:rsidP="00477333" w:rsidRDefault="005D53DD">
      <w:pPr>
        <w:pStyle w:val="Title"/>
        <w:spacing w:line="360" w:lineRule="auto"/>
        <w:ind w:firstLine="1247"/>
        <w:jc w:val="both"/>
        <w:rPr>
          <w:b w:val="0"/>
          <w:spacing w:val="-2"/>
          <w:szCs w:val="24"/>
        </w:rPr>
      </w:pPr>
      <w:r w:rsidRPr="00FB1587">
        <w:rPr>
          <w:b w:val="0"/>
          <w:spacing w:val="-2"/>
          <w:szCs w:val="24"/>
        </w:rPr>
        <w:t>5</w:t>
      </w:r>
      <w:r>
        <w:rPr>
          <w:b w:val="0"/>
          <w:spacing w:val="-2"/>
          <w:szCs w:val="24"/>
        </w:rPr>
        <w:t>8</w:t>
      </w:r>
      <w:r w:rsidRPr="00FB1587">
        <w:rPr>
          <w:b w:val="0"/>
          <w:spacing w:val="-2"/>
          <w:szCs w:val="24"/>
        </w:rPr>
        <w:t>.2. Mokyklos administracija;</w:t>
      </w:r>
    </w:p>
    <w:p w:rsidRPr="00FB1587" w:rsidR="005D53DD" w:rsidP="00477333" w:rsidRDefault="005D53DD">
      <w:pPr>
        <w:pStyle w:val="Title"/>
        <w:spacing w:line="360" w:lineRule="auto"/>
        <w:ind w:firstLine="1247"/>
        <w:jc w:val="both"/>
        <w:rPr>
          <w:b w:val="0"/>
          <w:spacing w:val="-2"/>
          <w:szCs w:val="24"/>
        </w:rPr>
      </w:pPr>
      <w:r w:rsidRPr="00FB1587">
        <w:rPr>
          <w:b w:val="0"/>
          <w:spacing w:val="-2"/>
          <w:szCs w:val="24"/>
        </w:rPr>
        <w:t>5</w:t>
      </w:r>
      <w:r>
        <w:rPr>
          <w:b w:val="0"/>
          <w:spacing w:val="-2"/>
          <w:szCs w:val="24"/>
        </w:rPr>
        <w:t>8</w:t>
      </w:r>
      <w:r w:rsidRPr="00FB1587">
        <w:rPr>
          <w:b w:val="0"/>
          <w:spacing w:val="-2"/>
          <w:szCs w:val="24"/>
        </w:rPr>
        <w:t>.3. savininkas.</w:t>
      </w:r>
    </w:p>
    <w:p w:rsidRPr="00FB1587" w:rsidR="005D53DD" w:rsidP="00477333" w:rsidRDefault="005D53DD">
      <w:pPr>
        <w:pStyle w:val="Title"/>
        <w:tabs>
          <w:tab w:val="num" w:pos="0"/>
        </w:tabs>
        <w:spacing w:line="360" w:lineRule="auto"/>
        <w:ind w:firstLine="1247"/>
        <w:jc w:val="both"/>
        <w:rPr>
          <w:b w:val="0"/>
        </w:rPr>
      </w:pPr>
      <w:r w:rsidRPr="00FB1587">
        <w:rPr>
          <w:b w:val="0"/>
        </w:rPr>
        <w:t>5</w:t>
      </w:r>
      <w:r>
        <w:rPr>
          <w:b w:val="0"/>
        </w:rPr>
        <w:t>9</w:t>
      </w:r>
      <w:r w:rsidRPr="00FB1587">
        <w:rPr>
          <w:b w:val="0"/>
        </w:rPr>
        <w:t xml:space="preserve">. Trenerių tarybą sudaro Mokyklos direktorius, direktoriaus pavaduotojas, visi Mokykloje dirbantys treneriai ir kiti tiesiogiai ugdymo procese dalyvaujantys asmenys. </w:t>
      </w:r>
    </w:p>
    <w:p w:rsidRPr="00FB1587" w:rsidR="005D53DD" w:rsidP="00477333" w:rsidRDefault="005D53DD">
      <w:pPr>
        <w:pStyle w:val="Title"/>
        <w:tabs>
          <w:tab w:val="num" w:pos="0"/>
        </w:tabs>
        <w:spacing w:line="360" w:lineRule="auto"/>
        <w:ind w:firstLine="1247"/>
        <w:jc w:val="both"/>
        <w:rPr>
          <w:b w:val="0"/>
        </w:rPr>
      </w:pPr>
      <w:r>
        <w:rPr>
          <w:b w:val="0"/>
        </w:rPr>
        <w:t>60</w:t>
      </w:r>
      <w:r w:rsidRPr="00FB1587">
        <w:rPr>
          <w:b w:val="0"/>
        </w:rPr>
        <w:t>. Trenerių tarybai vadovauja Mokyklos direktorius, jei jo nėra, – Mokyklos direktoriaus pavaduotojas. Trenerių tarybos sudėtį Mokyklos direktorius tvirtina savo įsakymu kiekvienais mokslo metais.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1</w:t>
      </w:r>
      <w:r w:rsidRPr="00FB1587">
        <w:rPr>
          <w:b w:val="0"/>
        </w:rPr>
        <w:t>. Trenerių tarybos dokumentus pagal dokumentacijos planą ir dokumentų valdymo taisykles tvarko trenerių tarybos sekretorius, išrinktas atviru balsavimu balsų dauguma.</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2</w:t>
      </w:r>
      <w:r w:rsidRPr="00FB1587">
        <w:rPr>
          <w:b w:val="0"/>
        </w:rPr>
        <w:t xml:space="preserve">. Trenerių tarybos posėdžiai yra teisėti, jei juose dalyvauja ne mažiau kaip                 2/3 trenerių tarybos narių. Nutarimai priimami posėdyje dalyvaujančiųjų balsų dauguma. Jei balsai pasiskirsto po lygiai, sprendžiamasis balsas priklauso trenerių tarybos pirmininkui. </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3</w:t>
      </w:r>
      <w:r w:rsidRPr="00FB1587">
        <w:rPr>
          <w:b w:val="0"/>
        </w:rPr>
        <w:t>. Trenerių tarybos posėdžiai šaukiami prasidedant ir baigiantis mokslo metams, taip pat ne rečiau kaip vieną kartą per pusmetį. Prireikus gali būti sušauktas neeilinis trenerių tarybos posėdis.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4</w:t>
      </w:r>
      <w:r w:rsidRPr="00FB1587">
        <w:rPr>
          <w:b w:val="0"/>
        </w:rPr>
        <w:t>. Į trenerių tarybos posėdžius gali būti kviečiami kitų Mokyklos savivaldos institucijų atstovai, kiti asmenys. Jie turi patariamojo balso teisę.</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 Trenerių taryba:</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.1. inicijuoja Mokyklos kaitos procesus;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.2. formuluoja ir koreguoja Mokyklos veiklos tikslus ir uždavinius;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.3. dalyvauja planuojant Mokyklos veiklą;</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.4. svarsto mokymo programų įgyvendinimą, ugdymo ir mokymo rezultatus;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.5. aptaria skirtingų gebėjimų sportininkų ugdymo organizavimo principus, jų ugdymo ir mokymo programas, metodus;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.6. analizuoja sportininkų krūvius, nepažangumo priežastis;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.7. aptaria pedagoginės veiklos tobulinimo būdus, trenerių pedagoginės ir dalykinės kompetencijos ugdymo galimybes;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.8. teikia Mokyklos tarybai ir Mokyklos direktoriui pasiūlymus dėl sportininkų skatinimo, šalinimo iš Mokyklos ir kitais klausimais;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.9. slaptu balsavimu renka atstovus į Mokyklos tarybą;</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.10. svarsto trenerių pedagoginius krūvius, neformaliojo ugdymo organizavimą;</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.11. vertina Mokyklos vadovų veiklą, pareikšdama nuomonę apie vadovų ketinimus atestuotis;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 xml:space="preserve">.12. teikia Mokyklos vadovybei pasiūlymus dėl trenerių kvalifikacijos tobulinimo; </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.13. analizuoja, kaip Mokykla vykdo ugdymo programas;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5</w:t>
      </w:r>
      <w:r w:rsidRPr="00FB1587">
        <w:rPr>
          <w:b w:val="0"/>
        </w:rPr>
        <w:t>.14. svarsto Mokyklos ugdymo planą.</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6</w:t>
      </w:r>
      <w:r w:rsidRPr="00FB1587">
        <w:rPr>
          <w:b w:val="0"/>
        </w:rPr>
        <w:t>. Trenerių tarybos teisės:</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6</w:t>
      </w:r>
      <w:r w:rsidRPr="00FB1587">
        <w:rPr>
          <w:b w:val="0"/>
        </w:rPr>
        <w:t>.1. gauti iš Mokyklos administracijos visą informaciją apie Mokyklos veiklą;</w:t>
      </w:r>
    </w:p>
    <w:p w:rsidRPr="00FB1587" w:rsidR="005D53DD" w:rsidP="00477333" w:rsidRDefault="005D53DD">
      <w:pPr>
        <w:pStyle w:val="Title"/>
        <w:tabs>
          <w:tab w:val="num" w:pos="0"/>
        </w:tabs>
        <w:spacing w:line="360" w:lineRule="auto"/>
        <w:ind w:firstLine="1247"/>
        <w:jc w:val="both"/>
        <w:rPr>
          <w:b w:val="0"/>
        </w:rPr>
      </w:pPr>
      <w:r w:rsidRPr="00FB1587">
        <w:rPr>
          <w:b w:val="0"/>
        </w:rPr>
        <w:t>6</w:t>
      </w:r>
      <w:r>
        <w:rPr>
          <w:b w:val="0"/>
        </w:rPr>
        <w:t>6</w:t>
      </w:r>
      <w:r w:rsidRPr="00FB1587">
        <w:rPr>
          <w:b w:val="0"/>
        </w:rPr>
        <w:t>.2. dalyvauti kitų Mokyklos savivaldos institucijų veikloje.</w:t>
      </w:r>
    </w:p>
    <w:p w:rsidR="005D53DD" w:rsidP="00477333" w:rsidRDefault="005D53DD">
      <w:pPr>
        <w:pStyle w:val="Title"/>
        <w:tabs>
          <w:tab w:val="num" w:pos="0"/>
        </w:tabs>
        <w:spacing w:line="360" w:lineRule="auto"/>
        <w:ind w:firstLine="1247"/>
        <w:jc w:val="both"/>
        <w:rPr>
          <w:b w:val="0"/>
        </w:rPr>
      </w:pPr>
      <w:r w:rsidRPr="00FB1587">
        <w:rPr>
          <w:b w:val="0"/>
        </w:rPr>
        <w:t>6</w:t>
      </w:r>
      <w:r>
        <w:rPr>
          <w:b w:val="0"/>
        </w:rPr>
        <w:t>7</w:t>
      </w:r>
      <w:r w:rsidRPr="00FB1587">
        <w:rPr>
          <w:b w:val="0"/>
        </w:rPr>
        <w:t>. Trenerių taryba nutraukia veiklą, likvidavus Mokyklą.</w:t>
      </w:r>
    </w:p>
    <w:p w:rsidR="005D53DD" w:rsidP="00477333" w:rsidRDefault="005D53DD">
      <w:pPr>
        <w:pStyle w:val="Title"/>
        <w:tabs>
          <w:tab w:val="num" w:pos="0"/>
        </w:tabs>
        <w:spacing w:line="360" w:lineRule="auto"/>
        <w:ind w:firstLine="1247"/>
        <w:jc w:val="both"/>
        <w:rPr>
          <w:b w:val="0"/>
        </w:rPr>
      </w:pPr>
    </w:p>
    <w:p w:rsidRPr="00FB1587" w:rsidR="005D53DD" w:rsidP="00477333" w:rsidRDefault="005D53DD">
      <w:pPr>
        <w:pStyle w:val="Title"/>
        <w:spacing w:before="100" w:beforeAutospacing="1" w:after="100" w:afterAutospacing="1" w:line="360" w:lineRule="auto"/>
        <w:ind w:left="600" w:right="518"/>
        <w:outlineLvl w:val="0"/>
      </w:pPr>
      <w:r w:rsidRPr="00FB1587">
        <w:t>VI. DARBUOTOJŲ PRIĖMIMAS Į DARBĄ, JŲ DARBO APMOKĖJIMO TVARKA IR ATESTACIJA</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6</w:t>
      </w:r>
      <w:r>
        <w:rPr>
          <w:lang w:val="lt-LT"/>
        </w:rPr>
        <w:t>8</w:t>
      </w:r>
      <w:r w:rsidRPr="00FB1587">
        <w:rPr>
          <w:lang w:val="lt-LT"/>
        </w:rPr>
        <w:t>. Darbuotojai priimami į darbą ir atleidžiami iš darbo vadovaujantis Lietuvos Respublikos darbo kodeksu, Lietuvos Respublikos įstatymais, Lietuvos Respublikos Vyriausybės nutarimais ir kitais teisės aktais, reglamentuojančiais jų darbo santykius. Direktoriaus pavaduotojus, trenerius, kitus pedagoginius ir ne pedagoginius darbuotojus</w:t>
      </w:r>
      <w:r>
        <w:rPr>
          <w:lang w:val="lt-LT"/>
        </w:rPr>
        <w:t xml:space="preserve"> teisės aktų nustatyta tvarka</w:t>
      </w:r>
      <w:r w:rsidRPr="00FB1587">
        <w:rPr>
          <w:lang w:val="lt-LT"/>
        </w:rPr>
        <w:t xml:space="preserve"> priima į darbą ir atleidžia iš jo Mokyklos direktorius.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6</w:t>
      </w:r>
      <w:r>
        <w:rPr>
          <w:lang w:val="lt-LT"/>
        </w:rPr>
        <w:t>9</w:t>
      </w:r>
      <w:r w:rsidRPr="00FB1587">
        <w:rPr>
          <w:lang w:val="lt-LT"/>
        </w:rPr>
        <w:t xml:space="preserve">. </w:t>
      </w:r>
      <w:r>
        <w:rPr>
          <w:lang w:val="lt-LT"/>
        </w:rPr>
        <w:t>D</w:t>
      </w:r>
      <w:r w:rsidRPr="00FB1587">
        <w:rPr>
          <w:lang w:val="lt-LT"/>
        </w:rPr>
        <w:t>arbuotojų darbo užmokestis nustatomas vadovaujantis Lietuvos Respublikos darbo kodeksu, Lietuvos Respublikos Vyriausybės nutarimais, Lietuvos Respublikos švietimo ir mokslo ministro įsakymais, Kūno kultūros ir sporto departamento prie Lietuvos Respublikos Vyriausybės generalinio direktoriaus įsakymais, Tarybos sprendimais ir kitais teisės aktais.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Pr>
          <w:lang w:val="lt-LT"/>
        </w:rPr>
        <w:t>70</w:t>
      </w:r>
      <w:r w:rsidRPr="00FB1587">
        <w:rPr>
          <w:lang w:val="lt-LT"/>
        </w:rPr>
        <w:t>. Mokyklos tarybai pasiūlius, jei yra sutaupytų Mokyklos fondo lėšų, Mokyklos darbuotojams gali būti mokami priedai prie atlyginimų, jei tai neprieštarauja įstatymams ir kitiems teisės aktams.</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r w:rsidRPr="00FB1587">
        <w:rPr>
          <w:lang w:val="lt-LT"/>
        </w:rPr>
        <w:t>7</w:t>
      </w:r>
      <w:r>
        <w:rPr>
          <w:lang w:val="lt-LT"/>
        </w:rPr>
        <w:t>1</w:t>
      </w:r>
      <w:r w:rsidRPr="00FB1587">
        <w:rPr>
          <w:lang w:val="lt-LT"/>
        </w:rPr>
        <w:t>. Mokyklos direktorius, jo pavaduotojai, treneriai ir kiti pedagoginiai darbuotojai atestuojami</w:t>
      </w:r>
      <w:r w:rsidRPr="00F62EA2">
        <w:rPr>
          <w:lang w:val="lt-LT"/>
        </w:rPr>
        <w:t xml:space="preserve"> </w:t>
      </w:r>
      <w:r>
        <w:rPr>
          <w:lang w:val="lt-LT"/>
        </w:rPr>
        <w:t xml:space="preserve">ir tobulina kvalifikaciją </w:t>
      </w:r>
      <w:r w:rsidRPr="00FB1587">
        <w:rPr>
          <w:lang w:val="lt-LT"/>
        </w:rPr>
        <w:t>Lietuvos Respublikos įstatymų, Lietuvos Respublikos Vyriausybės nutarimų, Lietuvos Respublikos švietimo ir mokslo ministro įsakymų ir kitų teisės aktų nustatyta tvarka. </w:t>
      </w:r>
    </w:p>
    <w:p w:rsidRPr="00FB1587" w:rsidR="005D53DD" w:rsidP="00477333" w:rsidRDefault="005D53DD">
      <w:pPr>
        <w:pStyle w:val="NormalWeb"/>
        <w:tabs>
          <w:tab w:val="left" w:pos="0"/>
        </w:tabs>
        <w:spacing w:before="0" w:beforeAutospacing="0" w:after="0" w:afterAutospacing="0" w:line="360" w:lineRule="auto"/>
        <w:ind w:firstLine="1247"/>
        <w:jc w:val="both"/>
        <w:rPr>
          <w:lang w:val="lt-LT"/>
        </w:rPr>
      </w:pPr>
    </w:p>
    <w:p w:rsidRPr="00FB1587" w:rsidR="005D53DD" w:rsidP="00477333" w:rsidRDefault="005D53DD">
      <w:pPr>
        <w:pStyle w:val="NormalWeb"/>
        <w:tabs>
          <w:tab w:val="left" w:pos="900"/>
        </w:tabs>
        <w:spacing w:before="0" w:beforeAutospacing="0" w:after="0" w:afterAutospacing="0" w:line="360" w:lineRule="auto"/>
        <w:ind w:right="518"/>
        <w:jc w:val="center"/>
        <w:rPr>
          <w:b/>
          <w:bCs/>
          <w:lang w:val="lt-LT"/>
        </w:rPr>
      </w:pPr>
      <w:r w:rsidRPr="00FB1587">
        <w:rPr>
          <w:b/>
          <w:bCs/>
          <w:lang w:val="lt-LT"/>
        </w:rPr>
        <w:t>VII. MOKYKLOS TURTAS, LĖŠOS, JŲ NAUDOJIMO TVARKA, FINANSINĖS VEIKLOS KONTROLĖ IR MOKYKLOS VEIKLOS PRIEŽIŪRA</w:t>
      </w:r>
    </w:p>
    <w:p w:rsidRPr="00FB1587" w:rsidR="005D53DD" w:rsidP="00477333" w:rsidRDefault="005D53DD">
      <w:pPr>
        <w:pStyle w:val="NormalWeb"/>
        <w:tabs>
          <w:tab w:val="left" w:pos="900"/>
        </w:tabs>
        <w:spacing w:before="0" w:beforeAutospacing="0" w:after="0" w:afterAutospacing="0" w:line="360" w:lineRule="auto"/>
        <w:jc w:val="center"/>
        <w:rPr>
          <w:b/>
          <w:bCs/>
          <w:lang w:val="lt-LT"/>
        </w:rPr>
      </w:pPr>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sidRPr="00FB1587">
        <w:rPr>
          <w:lang w:val="lt-LT"/>
        </w:rPr>
        <w:t>7</w:t>
      </w:r>
      <w:r>
        <w:rPr>
          <w:lang w:val="lt-LT"/>
        </w:rPr>
        <w:t>2</w:t>
      </w:r>
      <w:r w:rsidRPr="00FB1587">
        <w:rPr>
          <w:lang w:val="lt-LT"/>
        </w:rPr>
        <w:t xml:space="preserve">. Mokykla patikėjimo teise valdo, naudoja savininko perduotą ir Mokyklos įgytą turtą ir disponuoja juo Lietuvos Respublikos įstatymų ir savininko nustatyta tvarka. </w:t>
      </w:r>
    </w:p>
    <w:p w:rsidRPr="00FB1587" w:rsidR="005D53DD" w:rsidP="00477333" w:rsidRDefault="005D53DD">
      <w:pPr>
        <w:spacing w:line="360" w:lineRule="auto"/>
        <w:ind w:firstLine="1247"/>
        <w:jc w:val="both"/>
        <w:rPr>
          <w:bCs/>
          <w:lang w:val="lt-LT"/>
        </w:rPr>
      </w:pPr>
      <w:r w:rsidRPr="00FB1587">
        <w:rPr>
          <w:lang w:val="lt-LT"/>
        </w:rPr>
        <w:t>7</w:t>
      </w:r>
      <w:r>
        <w:rPr>
          <w:lang w:val="lt-LT"/>
        </w:rPr>
        <w:t>3</w:t>
      </w:r>
      <w:r w:rsidRPr="00FB1587">
        <w:rPr>
          <w:lang w:val="lt-LT"/>
        </w:rPr>
        <w:t xml:space="preserve">. Mokyklos lėšas sudaro valstybės biudžeto specialių tikslinių dotacijų savininko biudžetui skirtos lėšos, savininko biudžeto asignavimai, lėšos, gaunamos už teikiamas paslaugas, </w:t>
      </w:r>
      <w:r w:rsidRPr="00FB1587">
        <w:rPr>
          <w:bCs/>
          <w:lang w:val="lt-LT"/>
        </w:rPr>
        <w:t>rėmėjų ir kitos lėšos.</w:t>
      </w:r>
    </w:p>
    <w:p w:rsidRPr="00FB1587" w:rsidR="005D53DD" w:rsidP="00477333" w:rsidRDefault="005D53DD">
      <w:pPr>
        <w:spacing w:line="360" w:lineRule="auto"/>
        <w:ind w:firstLine="1247"/>
        <w:jc w:val="both"/>
        <w:rPr>
          <w:lang w:val="lt-LT"/>
        </w:rPr>
      </w:pPr>
      <w:r w:rsidRPr="00FB1587">
        <w:rPr>
          <w:lang w:val="lt-LT"/>
        </w:rPr>
        <w:t>7</w:t>
      </w:r>
      <w:r>
        <w:rPr>
          <w:lang w:val="lt-LT"/>
        </w:rPr>
        <w:t>4</w:t>
      </w:r>
      <w:r w:rsidRPr="00FB1587">
        <w:rPr>
          <w:lang w:val="lt-LT"/>
        </w:rPr>
        <w:t>. Mokykla savarankiškai sprendžia, kaip naudoti rėmėjų ir kitas teisėtai gautas lėšas, jei tai neprieštarauja įstatymams, kitiems teisės aktams  ir savininko nustatytai tvarkai.</w:t>
      </w:r>
    </w:p>
    <w:p w:rsidRPr="00FB1587" w:rsidR="005D53DD" w:rsidP="00477333" w:rsidRDefault="005D53DD">
      <w:pPr>
        <w:spacing w:line="360" w:lineRule="auto"/>
        <w:ind w:firstLine="1247"/>
        <w:jc w:val="both"/>
        <w:rPr>
          <w:bCs/>
          <w:szCs w:val="24"/>
          <w:lang w:val="lt-LT"/>
        </w:rPr>
      </w:pPr>
      <w:r w:rsidRPr="00FB1587">
        <w:rPr>
          <w:bCs/>
          <w:lang w:val="lt-LT"/>
        </w:rPr>
        <w:t>7</w:t>
      </w:r>
      <w:r>
        <w:rPr>
          <w:bCs/>
          <w:lang w:val="lt-LT"/>
        </w:rPr>
        <w:t>5</w:t>
      </w:r>
      <w:r w:rsidRPr="00FB1587">
        <w:rPr>
          <w:bCs/>
          <w:lang w:val="lt-LT"/>
        </w:rPr>
        <w:t>. Apskaita Mokykloje tvarkoma laikantis biudžetinėms įstaigoms taikomų teisės aktų nuostatų, apskaitos tvarkymo reikalavimų ir sąmatose nurodyto išlaidų klasifikavimo pagal atskirus straipsnius.</w:t>
      </w:r>
    </w:p>
    <w:p w:rsidRPr="00FB1587" w:rsidR="005D53DD" w:rsidP="00477333" w:rsidRDefault="005D53DD">
      <w:pPr>
        <w:spacing w:line="360" w:lineRule="auto"/>
        <w:ind w:firstLine="1247"/>
        <w:jc w:val="both"/>
        <w:rPr>
          <w:lang w:val="lt-LT"/>
        </w:rPr>
      </w:pPr>
      <w:r w:rsidRPr="00FB1587">
        <w:rPr>
          <w:bCs/>
          <w:lang w:val="lt-LT"/>
        </w:rPr>
        <w:t>7</w:t>
      </w:r>
      <w:r>
        <w:rPr>
          <w:bCs/>
          <w:lang w:val="lt-LT"/>
        </w:rPr>
        <w:t>6</w:t>
      </w:r>
      <w:r w:rsidRPr="00FB1587">
        <w:rPr>
          <w:bCs/>
          <w:lang w:val="lt-LT"/>
        </w:rPr>
        <w:t>. Mokykla savarankiškai vykdo finansinę ūkinę veiklą.</w:t>
      </w:r>
    </w:p>
    <w:p w:rsidRPr="00FB1587" w:rsidR="005D53DD" w:rsidP="00477333" w:rsidRDefault="005D53DD">
      <w:pPr>
        <w:tabs>
          <w:tab w:val="left" w:pos="900"/>
        </w:tabs>
        <w:spacing w:line="360" w:lineRule="auto"/>
        <w:ind w:firstLine="1247"/>
        <w:jc w:val="both"/>
        <w:rPr>
          <w:lang w:val="lt-LT"/>
        </w:rPr>
      </w:pPr>
      <w:r w:rsidRPr="00FB1587">
        <w:rPr>
          <w:lang w:val="lt-LT"/>
        </w:rPr>
        <w:t>7</w:t>
      </w:r>
      <w:r>
        <w:rPr>
          <w:lang w:val="lt-LT"/>
        </w:rPr>
        <w:t>7</w:t>
      </w:r>
      <w:r w:rsidRPr="00FB1587">
        <w:rPr>
          <w:lang w:val="lt-LT"/>
        </w:rPr>
        <w:t>. Finansines operacijas vykdo Kauno miesto savivaldybės administracijos Kūno kultūros ir sporto skyriaus buhalterija. Buhalterinė apskaita tvarkoma vadovaujantis Lietuvos Respublikos buhalterinės apskaitos įstatymu, biudžetinių įstaigų buhalterinės apskaitos taisyklėmis, Lietuvos Respublikos Vyriausybės nutarimais ir kitais teisės aktais.</w:t>
      </w:r>
    </w:p>
    <w:p w:rsidR="005D53DD" w:rsidP="00477333" w:rsidRDefault="005D53DD">
      <w:pPr>
        <w:spacing w:line="360" w:lineRule="auto"/>
        <w:ind w:firstLine="1247"/>
        <w:jc w:val="both"/>
        <w:rPr>
          <w:lang w:val="lt-LT"/>
        </w:rPr>
      </w:pPr>
      <w:r w:rsidRPr="00FB1587">
        <w:rPr>
          <w:lang w:val="lt-LT"/>
        </w:rPr>
        <w:t>7</w:t>
      </w:r>
      <w:r>
        <w:rPr>
          <w:lang w:val="lt-LT"/>
        </w:rPr>
        <w:t>8</w:t>
      </w:r>
      <w:r w:rsidRPr="00FB1587">
        <w:rPr>
          <w:lang w:val="lt-LT"/>
        </w:rPr>
        <w:t>. Finansinės veiklos kontrolė vykdoma vadovaujantis finansinės veiklos kontrolės taisyklėmis, patvirtintomis Mokyklos direktoriaus įsakymu, ir minimaliais finansų kontrolės reikalavimais, patvirtintais Lietuvos Respublikos finansų ministro įsakymu.</w:t>
      </w:r>
    </w:p>
    <w:p w:rsidRPr="00FB1587" w:rsidR="005D53DD" w:rsidP="00477333" w:rsidRDefault="005D53DD">
      <w:pPr>
        <w:pStyle w:val="NormalWeb"/>
        <w:tabs>
          <w:tab w:val="left" w:pos="900"/>
        </w:tabs>
        <w:spacing w:before="0" w:beforeAutospacing="0" w:after="0" w:afterAutospacing="0" w:line="360" w:lineRule="auto"/>
        <w:ind w:firstLine="1247"/>
        <w:jc w:val="both"/>
        <w:rPr>
          <w:lang w:val="lt-LT"/>
        </w:rPr>
      </w:pPr>
      <w:r w:rsidRPr="00FB1587">
        <w:rPr>
          <w:lang w:val="lt-LT"/>
        </w:rPr>
        <w:t>7</w:t>
      </w:r>
      <w:r>
        <w:rPr>
          <w:lang w:val="lt-LT"/>
        </w:rPr>
        <w:t>9</w:t>
      </w:r>
      <w:r w:rsidRPr="00FB1587">
        <w:rPr>
          <w:lang w:val="lt-LT"/>
        </w:rPr>
        <w:t>. Mokyklos finansinės veiklos kontrolę vykdo Lietuvos Respublikos valstybės kontrolės įgaliotos institucijos ir savininkas. Mokyklos valstybinį auditą atlieka Valstybės kontrolė. Mokyklos veiklos ir išorės finansinį auditą atlieka Kauno miesto savivaldybės kontrolierius (Savivaldybės kontrolės ir audito tarnyba). Mokyklos vidaus auditas atliekamas vadovaujantis Lietuvos Respublikos vidaus kontrolės ir vidaus audito įstatymu ir kitais vidaus auditą reglamentuojančiais teisės aktais.</w:t>
      </w:r>
    </w:p>
    <w:p w:rsidRPr="00FB1587" w:rsidR="005D53DD" w:rsidP="00477333" w:rsidRDefault="005D53DD">
      <w:pPr>
        <w:pStyle w:val="NormalWeb"/>
        <w:tabs>
          <w:tab w:val="left" w:pos="900"/>
        </w:tabs>
        <w:spacing w:before="0" w:beforeAutospacing="0" w:after="0" w:afterAutospacing="0" w:line="360" w:lineRule="auto"/>
        <w:ind w:firstLine="1247"/>
        <w:jc w:val="both"/>
        <w:rPr>
          <w:b/>
          <w:bCs/>
          <w:lang w:val="lt-LT"/>
        </w:rPr>
      </w:pPr>
    </w:p>
    <w:p w:rsidRPr="00FB1587" w:rsidR="005D53DD" w:rsidP="00477333" w:rsidRDefault="005D53DD">
      <w:pPr>
        <w:pStyle w:val="NormalWeb"/>
        <w:tabs>
          <w:tab w:val="left" w:pos="0"/>
        </w:tabs>
        <w:spacing w:before="0" w:beforeAutospacing="0" w:after="0" w:afterAutospacing="0" w:line="360" w:lineRule="auto"/>
        <w:jc w:val="center"/>
        <w:rPr>
          <w:b/>
          <w:lang w:val="lt-LT"/>
        </w:rPr>
      </w:pPr>
      <w:r w:rsidRPr="00FB1587">
        <w:rPr>
          <w:b/>
          <w:lang w:val="lt-LT"/>
        </w:rPr>
        <w:t>VIII. BAIGIAMOSIOS NUOSTATOS</w:t>
      </w:r>
    </w:p>
    <w:p w:rsidRPr="00FB1587" w:rsidR="005D53DD" w:rsidP="00477333" w:rsidRDefault="005D53DD">
      <w:pPr>
        <w:pStyle w:val="NormalWeb"/>
        <w:tabs>
          <w:tab w:val="left" w:pos="0"/>
        </w:tabs>
        <w:spacing w:before="0" w:beforeAutospacing="0" w:after="0" w:afterAutospacing="0"/>
        <w:ind w:firstLine="1247"/>
        <w:jc w:val="center"/>
        <w:rPr>
          <w:b/>
          <w:lang w:val="lt-LT"/>
        </w:rPr>
      </w:pPr>
    </w:p>
    <w:p w:rsidRPr="00FB1587" w:rsidR="005D53DD" w:rsidP="00477333" w:rsidRDefault="005D53DD">
      <w:pPr>
        <w:spacing w:line="360" w:lineRule="auto"/>
        <w:ind w:firstLine="1247"/>
        <w:jc w:val="both"/>
        <w:rPr>
          <w:lang w:val="lt-LT"/>
        </w:rPr>
      </w:pPr>
      <w:r>
        <w:rPr>
          <w:lang w:val="lt-LT"/>
        </w:rPr>
        <w:t>80</w:t>
      </w:r>
      <w:r w:rsidRPr="00FB1587">
        <w:rPr>
          <w:lang w:val="lt-LT"/>
        </w:rPr>
        <w:t>. Mokyklos nuostatus, suderintus su Mokyklos taryba, tvirtina Taryba.</w:t>
      </w:r>
    </w:p>
    <w:p w:rsidRPr="00FB1587" w:rsidR="005D53DD" w:rsidP="00477333" w:rsidRDefault="005D53DD">
      <w:pPr>
        <w:spacing w:line="360" w:lineRule="auto"/>
        <w:ind w:firstLine="1247"/>
        <w:jc w:val="both"/>
        <w:rPr>
          <w:lang w:val="lt-LT"/>
        </w:rPr>
      </w:pPr>
      <w:r w:rsidRPr="00FB1587">
        <w:rPr>
          <w:lang w:val="lt-LT"/>
        </w:rPr>
        <w:t>8</w:t>
      </w:r>
      <w:r>
        <w:rPr>
          <w:lang w:val="lt-LT"/>
        </w:rPr>
        <w:t>1</w:t>
      </w:r>
      <w:r w:rsidRPr="00FB1587">
        <w:rPr>
          <w:lang w:val="lt-LT"/>
        </w:rPr>
        <w:t xml:space="preserve">. Mokyklos nuostatų keitimą inicijuoja savininkas, Mokyklos direktorius ar Mokyklos taryba. </w:t>
      </w:r>
    </w:p>
    <w:p w:rsidRPr="00FB1587" w:rsidR="005D53DD" w:rsidP="00477333" w:rsidRDefault="005D53DD">
      <w:pPr>
        <w:spacing w:line="360" w:lineRule="auto"/>
        <w:ind w:firstLine="1247"/>
        <w:jc w:val="both"/>
        <w:rPr>
          <w:lang w:val="lt-LT"/>
        </w:rPr>
      </w:pPr>
      <w:r w:rsidRPr="00FB1587">
        <w:rPr>
          <w:lang w:val="lt-LT"/>
        </w:rPr>
        <w:t>8</w:t>
      </w:r>
      <w:r>
        <w:rPr>
          <w:lang w:val="lt-LT"/>
        </w:rPr>
        <w:t>2</w:t>
      </w:r>
      <w:r w:rsidRPr="00FB1587">
        <w:rPr>
          <w:lang w:val="lt-LT"/>
        </w:rPr>
        <w:t>. Mokykla turi interneto svetainę, atitinkančią teisės aktų nustatytus reikalavimus.</w:t>
      </w:r>
    </w:p>
    <w:p w:rsidRPr="00FB1587" w:rsidR="005D53DD" w:rsidP="00477333" w:rsidRDefault="005D53DD">
      <w:pPr>
        <w:spacing w:line="360" w:lineRule="auto"/>
        <w:ind w:firstLine="1247"/>
        <w:jc w:val="both"/>
        <w:rPr>
          <w:lang w:val="lt-LT"/>
        </w:rPr>
      </w:pPr>
      <w:r w:rsidRPr="00FB1587">
        <w:rPr>
          <w:lang w:val="lt-LT"/>
        </w:rPr>
        <w:t>8</w:t>
      </w:r>
      <w:r>
        <w:rPr>
          <w:lang w:val="lt-LT"/>
        </w:rPr>
        <w:t>3</w:t>
      </w:r>
      <w:r w:rsidRPr="00FB1587">
        <w:rPr>
          <w:lang w:val="lt-LT"/>
        </w:rPr>
        <w:t>. Mokykla reikalingus viešai paskelbti pranešimus ir informaciją apie savo veiklą skelbia Mokyklos interneto svetainėje ar pasirinktame regioniniame laikraštyje teisės aktų nustatyta tvarka.</w:t>
      </w:r>
    </w:p>
    <w:p w:rsidR="005D53DD" w:rsidP="00477333" w:rsidRDefault="005D53DD">
      <w:pPr>
        <w:spacing w:line="360" w:lineRule="auto"/>
        <w:ind w:firstLine="1247"/>
        <w:jc w:val="both"/>
        <w:rPr>
          <w:lang w:val="lt-LT"/>
        </w:rPr>
      </w:pPr>
      <w:r w:rsidRPr="00FB1587">
        <w:rPr>
          <w:lang w:val="lt-LT"/>
        </w:rPr>
        <w:t>8</w:t>
      </w:r>
      <w:r>
        <w:rPr>
          <w:lang w:val="lt-LT"/>
        </w:rPr>
        <w:t>4</w:t>
      </w:r>
      <w:r w:rsidRPr="00FB1587">
        <w:rPr>
          <w:lang w:val="lt-LT"/>
        </w:rPr>
        <w:t>. Mokyklą reorganizuoja, likviduoja ar pertvarko savininkas, vadovaudamasis Lietuvos Respublikos civiliniu kodeksu ir kitais teisės aktais.</w:t>
      </w:r>
    </w:p>
    <w:p w:rsidRPr="00FB1587" w:rsidR="005D53DD" w:rsidP="00477333" w:rsidRDefault="005D53DD">
      <w:pPr>
        <w:spacing w:line="360" w:lineRule="auto"/>
        <w:ind w:firstLine="1247"/>
        <w:jc w:val="both"/>
        <w:rPr>
          <w:lang w:val="lt-LT"/>
        </w:rPr>
      </w:pPr>
    </w:p>
    <w:p w:rsidRPr="00FB1587" w:rsidR="005D53DD" w:rsidP="00477333" w:rsidRDefault="005D53DD">
      <w:pPr>
        <w:pStyle w:val="BodyTextIndent2"/>
        <w:spacing w:line="360" w:lineRule="auto"/>
        <w:ind w:firstLine="0"/>
        <w:jc w:val="center"/>
        <w:rPr>
          <w:color w:val="auto"/>
        </w:rPr>
      </w:pPr>
      <w:r w:rsidRPr="00FB1587">
        <w:rPr>
          <w:color w:val="auto"/>
        </w:rPr>
        <w:t>__________________________________</w:t>
      </w:r>
    </w:p>
    <w:p w:rsidR="005D53DD" w:rsidP="002D7567" w:rsidRDefault="005D53DD">
      <w:pPr>
        <w:spacing w:line="360" w:lineRule="auto"/>
        <w:jc w:val="center"/>
        <w:rPr>
          <w:lang w:val="lt-LT"/>
        </w:rPr>
      </w:pPr>
    </w:p>
    <w:p w:rsidRPr="00422726" w:rsidR="005D53DD" w:rsidP="002D7567" w:rsidRDefault="005D53DD">
      <w:pPr>
        <w:spacing w:line="360" w:lineRule="auto"/>
        <w:jc w:val="center"/>
        <w:rPr>
          <w:lang w:val="lt-LT"/>
        </w:rPr>
      </w:pPr>
    </w:p>
    <w:sectPr w:rsidRPr="00422726" w:rsidR="005D53DD" w:rsidSect="00B45D4A">
      <w:headerReference w:type="default" r:id="rId8"/>
      <w:pgSz w:w="11906" w:h="16838"/>
      <w:pgMar w:top="1438" w:right="567" w:bottom="1258" w:left="1701" w:header="567" w:footer="567" w:gutter="0"/>
      <w:cols w:space="708"/>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53DD" w:rsidRDefault="005D53DD">
      <w:r>
        <w:separator/>
      </w:r>
    </w:p>
  </w:endnote>
  <w:endnote w:type="continuationSeparator" w:id="0">
    <w:p w:rsidR="005D53DD" w:rsidRDefault="005D53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BA"/>
    <w:family w:val="roman"/>
    <w:pitch w:val="variable"/>
    <w:sig w:usb0="A00002EF" w:usb1="400000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BA"/>
    <w:family w:val="modern"/>
    <w:pitch w:val="fixed"/>
    <w:sig w:usb0="E0002AFF" w:usb1="C0007843" w:usb2="00000009" w:usb3="00000000" w:csb0="000001FF" w:csb1="00000000"/>
  </w:font>
  <w:font w:name="TimesLT">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53DD" w:rsidRDefault="005D53DD">
      <w:r>
        <w:separator/>
      </w:r>
    </w:p>
  </w:footnote>
  <w:footnote w:type="continuationSeparator" w:id="0">
    <w:p w:rsidR="005D53DD" w:rsidRDefault="005D53D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53DD" w:rsidRDefault="005D53DD">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12</w:t>
    </w:r>
    <w:r>
      <w:rPr>
        <w:rStyle w:val="PageNumber"/>
      </w:rPr>
      <w:fldChar w:fldCharType="end"/>
    </w:r>
  </w:p>
  <w:p w:rsidR="005D53DD" w:rsidRDefault="005D53D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556379"/>
    <w:multiLevelType w:val="multilevel"/>
    <w:tmpl w:val="879E4DEC"/>
    <w:lvl w:ilvl="0">
      <w:start w:val="1"/>
      <w:numFmt w:val="decimal"/>
      <w:lvlText w:val="%1."/>
      <w:lvlJc w:val="left"/>
      <w:pPr>
        <w:tabs>
          <w:tab w:val="num" w:pos="360"/>
        </w:tabs>
        <w:ind w:left="360" w:hanging="360"/>
      </w:pPr>
      <w:rPr>
        <w:rFonts w:cs="Times New Roman" w:hint="default"/>
      </w:rPr>
    </w:lvl>
    <w:lvl w:ilvl="1">
      <w:start w:val="1"/>
      <w:numFmt w:val="bullet"/>
      <w:lvlText w:val=""/>
      <w:lvlJc w:val="left"/>
      <w:pPr>
        <w:tabs>
          <w:tab w:val="num" w:pos="792"/>
        </w:tabs>
        <w:ind w:left="792" w:hanging="432"/>
      </w:pPr>
      <w:rPr>
        <w:rFonts w:ascii="Symbol" w:hAnsi="Symbol" w:hint="default"/>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stylePaneFormatFilter w:val="3F01"/>
  <w:defaultTabStop w:val="1296"/>
  <w:hyphenationZone w:val="396"/>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5CD9"/>
    <w:rsid w:val="0000633F"/>
    <w:rsid w:val="00013EBD"/>
    <w:rsid w:val="00013F78"/>
    <w:rsid w:val="00014DFC"/>
    <w:rsid w:val="0001555B"/>
    <w:rsid w:val="00020C1B"/>
    <w:rsid w:val="00020E96"/>
    <w:rsid w:val="00023323"/>
    <w:rsid w:val="0002436E"/>
    <w:rsid w:val="00030636"/>
    <w:rsid w:val="000356A7"/>
    <w:rsid w:val="000372BF"/>
    <w:rsid w:val="000373AE"/>
    <w:rsid w:val="000417E8"/>
    <w:rsid w:val="00045EB7"/>
    <w:rsid w:val="0004604F"/>
    <w:rsid w:val="00047380"/>
    <w:rsid w:val="000479BB"/>
    <w:rsid w:val="000505EA"/>
    <w:rsid w:val="0005291B"/>
    <w:rsid w:val="00053596"/>
    <w:rsid w:val="0005543B"/>
    <w:rsid w:val="000650A9"/>
    <w:rsid w:val="00065990"/>
    <w:rsid w:val="00071FD1"/>
    <w:rsid w:val="000727AD"/>
    <w:rsid w:val="00072B54"/>
    <w:rsid w:val="0007320A"/>
    <w:rsid w:val="00074609"/>
    <w:rsid w:val="00074892"/>
    <w:rsid w:val="0008054C"/>
    <w:rsid w:val="00081E43"/>
    <w:rsid w:val="00083E00"/>
    <w:rsid w:val="00087814"/>
    <w:rsid w:val="0009445E"/>
    <w:rsid w:val="0009485F"/>
    <w:rsid w:val="000957F9"/>
    <w:rsid w:val="000968A3"/>
    <w:rsid w:val="000A2177"/>
    <w:rsid w:val="000A24DE"/>
    <w:rsid w:val="000B4474"/>
    <w:rsid w:val="000B509B"/>
    <w:rsid w:val="000B71DC"/>
    <w:rsid w:val="000B74F3"/>
    <w:rsid w:val="000C19E3"/>
    <w:rsid w:val="000C30E6"/>
    <w:rsid w:val="000C3406"/>
    <w:rsid w:val="000C4443"/>
    <w:rsid w:val="000D167B"/>
    <w:rsid w:val="000D2620"/>
    <w:rsid w:val="000D2B59"/>
    <w:rsid w:val="000D70BB"/>
    <w:rsid w:val="000D70CE"/>
    <w:rsid w:val="000E229A"/>
    <w:rsid w:val="000E2B65"/>
    <w:rsid w:val="000E4255"/>
    <w:rsid w:val="000E4FB6"/>
    <w:rsid w:val="000E6E3E"/>
    <w:rsid w:val="000F07BB"/>
    <w:rsid w:val="000F0F31"/>
    <w:rsid w:val="000F1B99"/>
    <w:rsid w:val="000F6FB4"/>
    <w:rsid w:val="00100554"/>
    <w:rsid w:val="00100900"/>
    <w:rsid w:val="00101F91"/>
    <w:rsid w:val="00104751"/>
    <w:rsid w:val="00104897"/>
    <w:rsid w:val="00106120"/>
    <w:rsid w:val="001120C6"/>
    <w:rsid w:val="00112F61"/>
    <w:rsid w:val="00114219"/>
    <w:rsid w:val="001153D0"/>
    <w:rsid w:val="00115437"/>
    <w:rsid w:val="00115B5B"/>
    <w:rsid w:val="00116EF4"/>
    <w:rsid w:val="001205C5"/>
    <w:rsid w:val="001213CA"/>
    <w:rsid w:val="001213D5"/>
    <w:rsid w:val="00121C0B"/>
    <w:rsid w:val="00121CCB"/>
    <w:rsid w:val="00126A89"/>
    <w:rsid w:val="0012707D"/>
    <w:rsid w:val="00131DAC"/>
    <w:rsid w:val="0013333E"/>
    <w:rsid w:val="00134617"/>
    <w:rsid w:val="001359E4"/>
    <w:rsid w:val="001421E4"/>
    <w:rsid w:val="0014469C"/>
    <w:rsid w:val="001450F5"/>
    <w:rsid w:val="00150966"/>
    <w:rsid w:val="00151D10"/>
    <w:rsid w:val="00152656"/>
    <w:rsid w:val="00156B3B"/>
    <w:rsid w:val="0015723D"/>
    <w:rsid w:val="00157291"/>
    <w:rsid w:val="00157611"/>
    <w:rsid w:val="00162496"/>
    <w:rsid w:val="0016323C"/>
    <w:rsid w:val="00163327"/>
    <w:rsid w:val="00165A1B"/>
    <w:rsid w:val="00170EDC"/>
    <w:rsid w:val="0017161B"/>
    <w:rsid w:val="001733AF"/>
    <w:rsid w:val="00173616"/>
    <w:rsid w:val="0017514F"/>
    <w:rsid w:val="00175E34"/>
    <w:rsid w:val="001764BE"/>
    <w:rsid w:val="001765B7"/>
    <w:rsid w:val="001770F4"/>
    <w:rsid w:val="001834AA"/>
    <w:rsid w:val="00184C60"/>
    <w:rsid w:val="0018658F"/>
    <w:rsid w:val="0018702A"/>
    <w:rsid w:val="001912EE"/>
    <w:rsid w:val="00197F85"/>
    <w:rsid w:val="001A0FCF"/>
    <w:rsid w:val="001A1329"/>
    <w:rsid w:val="001A3477"/>
    <w:rsid w:val="001A3C2E"/>
    <w:rsid w:val="001A45E1"/>
    <w:rsid w:val="001A4629"/>
    <w:rsid w:val="001A791B"/>
    <w:rsid w:val="001B1B31"/>
    <w:rsid w:val="001B3B97"/>
    <w:rsid w:val="001B63AB"/>
    <w:rsid w:val="001C66C5"/>
    <w:rsid w:val="001D1F97"/>
    <w:rsid w:val="001E1E8B"/>
    <w:rsid w:val="001E7248"/>
    <w:rsid w:val="001E75E2"/>
    <w:rsid w:val="001E7F21"/>
    <w:rsid w:val="001F06BE"/>
    <w:rsid w:val="001F641F"/>
    <w:rsid w:val="0020178F"/>
    <w:rsid w:val="002021F5"/>
    <w:rsid w:val="00202527"/>
    <w:rsid w:val="00203438"/>
    <w:rsid w:val="00206789"/>
    <w:rsid w:val="002071C2"/>
    <w:rsid w:val="00211EE7"/>
    <w:rsid w:val="00214241"/>
    <w:rsid w:val="002149EF"/>
    <w:rsid w:val="00215B0B"/>
    <w:rsid w:val="00220E97"/>
    <w:rsid w:val="00221685"/>
    <w:rsid w:val="00222267"/>
    <w:rsid w:val="00225E6C"/>
    <w:rsid w:val="00226A40"/>
    <w:rsid w:val="00234B6A"/>
    <w:rsid w:val="00240D98"/>
    <w:rsid w:val="00241CCF"/>
    <w:rsid w:val="00243C0D"/>
    <w:rsid w:val="00250936"/>
    <w:rsid w:val="00252C31"/>
    <w:rsid w:val="002566D1"/>
    <w:rsid w:val="00256E3F"/>
    <w:rsid w:val="00260D70"/>
    <w:rsid w:val="00264885"/>
    <w:rsid w:val="00265BBF"/>
    <w:rsid w:val="002745BF"/>
    <w:rsid w:val="002768F8"/>
    <w:rsid w:val="00280C9F"/>
    <w:rsid w:val="00286A3E"/>
    <w:rsid w:val="00287EFD"/>
    <w:rsid w:val="00290061"/>
    <w:rsid w:val="002908A2"/>
    <w:rsid w:val="0029120E"/>
    <w:rsid w:val="002925EE"/>
    <w:rsid w:val="00296C2A"/>
    <w:rsid w:val="002A1C9B"/>
    <w:rsid w:val="002A3835"/>
    <w:rsid w:val="002A39F7"/>
    <w:rsid w:val="002A66F3"/>
    <w:rsid w:val="002B230C"/>
    <w:rsid w:val="002B2555"/>
    <w:rsid w:val="002B2F03"/>
    <w:rsid w:val="002B2FDA"/>
    <w:rsid w:val="002B404D"/>
    <w:rsid w:val="002B5A0F"/>
    <w:rsid w:val="002B6E1D"/>
    <w:rsid w:val="002C0923"/>
    <w:rsid w:val="002C0F2A"/>
    <w:rsid w:val="002C2A69"/>
    <w:rsid w:val="002C3AA5"/>
    <w:rsid w:val="002C6969"/>
    <w:rsid w:val="002C6B24"/>
    <w:rsid w:val="002D20C0"/>
    <w:rsid w:val="002D583D"/>
    <w:rsid w:val="002D6122"/>
    <w:rsid w:val="002D7567"/>
    <w:rsid w:val="002E1F2E"/>
    <w:rsid w:val="002E7896"/>
    <w:rsid w:val="002E7A61"/>
    <w:rsid w:val="002F2653"/>
    <w:rsid w:val="002F60AF"/>
    <w:rsid w:val="002F6499"/>
    <w:rsid w:val="00304BDE"/>
    <w:rsid w:val="00310E23"/>
    <w:rsid w:val="0031123D"/>
    <w:rsid w:val="0031696B"/>
    <w:rsid w:val="00317641"/>
    <w:rsid w:val="00317B75"/>
    <w:rsid w:val="00320846"/>
    <w:rsid w:val="00320AB5"/>
    <w:rsid w:val="00321912"/>
    <w:rsid w:val="00321F9F"/>
    <w:rsid w:val="0032500F"/>
    <w:rsid w:val="00325F4A"/>
    <w:rsid w:val="00327320"/>
    <w:rsid w:val="0033495F"/>
    <w:rsid w:val="00335EE9"/>
    <w:rsid w:val="00341B7B"/>
    <w:rsid w:val="0034259A"/>
    <w:rsid w:val="0034468F"/>
    <w:rsid w:val="0034511E"/>
    <w:rsid w:val="003477A9"/>
    <w:rsid w:val="00350FE4"/>
    <w:rsid w:val="00352353"/>
    <w:rsid w:val="0035358E"/>
    <w:rsid w:val="003538FE"/>
    <w:rsid w:val="00355066"/>
    <w:rsid w:val="00360013"/>
    <w:rsid w:val="00360266"/>
    <w:rsid w:val="00360CC5"/>
    <w:rsid w:val="00361AC5"/>
    <w:rsid w:val="003646CF"/>
    <w:rsid w:val="00365DD3"/>
    <w:rsid w:val="00366644"/>
    <w:rsid w:val="00375BDC"/>
    <w:rsid w:val="00375EF4"/>
    <w:rsid w:val="00376113"/>
    <w:rsid w:val="003762D1"/>
    <w:rsid w:val="0037661F"/>
    <w:rsid w:val="00380936"/>
    <w:rsid w:val="00381BCE"/>
    <w:rsid w:val="00384797"/>
    <w:rsid w:val="003863CE"/>
    <w:rsid w:val="00386B95"/>
    <w:rsid w:val="0039082C"/>
    <w:rsid w:val="003933D9"/>
    <w:rsid w:val="00395CD9"/>
    <w:rsid w:val="00396403"/>
    <w:rsid w:val="003964F9"/>
    <w:rsid w:val="0039747E"/>
    <w:rsid w:val="003A3054"/>
    <w:rsid w:val="003B014B"/>
    <w:rsid w:val="003B023F"/>
    <w:rsid w:val="003B0EB7"/>
    <w:rsid w:val="003B1FA5"/>
    <w:rsid w:val="003C49FE"/>
    <w:rsid w:val="003D0E1B"/>
    <w:rsid w:val="003D1346"/>
    <w:rsid w:val="003D4962"/>
    <w:rsid w:val="003D641E"/>
    <w:rsid w:val="003D6961"/>
    <w:rsid w:val="003E0445"/>
    <w:rsid w:val="003E1449"/>
    <w:rsid w:val="003E24E2"/>
    <w:rsid w:val="003E48E5"/>
    <w:rsid w:val="003E5084"/>
    <w:rsid w:val="003E729A"/>
    <w:rsid w:val="003F1278"/>
    <w:rsid w:val="003F231D"/>
    <w:rsid w:val="003F3767"/>
    <w:rsid w:val="003F5A45"/>
    <w:rsid w:val="003F5F87"/>
    <w:rsid w:val="003F6867"/>
    <w:rsid w:val="003F6CC1"/>
    <w:rsid w:val="004001B1"/>
    <w:rsid w:val="00404BAA"/>
    <w:rsid w:val="00406D7E"/>
    <w:rsid w:val="0041715A"/>
    <w:rsid w:val="00417309"/>
    <w:rsid w:val="00417932"/>
    <w:rsid w:val="00417F31"/>
    <w:rsid w:val="004200AF"/>
    <w:rsid w:val="004215D3"/>
    <w:rsid w:val="00422726"/>
    <w:rsid w:val="004243C6"/>
    <w:rsid w:val="0042721F"/>
    <w:rsid w:val="004273B8"/>
    <w:rsid w:val="004278E0"/>
    <w:rsid w:val="00432B35"/>
    <w:rsid w:val="00433526"/>
    <w:rsid w:val="004352B8"/>
    <w:rsid w:val="004404CB"/>
    <w:rsid w:val="0044117D"/>
    <w:rsid w:val="00442548"/>
    <w:rsid w:val="00445DCD"/>
    <w:rsid w:val="00447FD9"/>
    <w:rsid w:val="004504CE"/>
    <w:rsid w:val="00450BB4"/>
    <w:rsid w:val="00451D26"/>
    <w:rsid w:val="0045336F"/>
    <w:rsid w:val="00460641"/>
    <w:rsid w:val="00460853"/>
    <w:rsid w:val="00460EA2"/>
    <w:rsid w:val="00460EFE"/>
    <w:rsid w:val="004638DE"/>
    <w:rsid w:val="004650B7"/>
    <w:rsid w:val="004659A8"/>
    <w:rsid w:val="00466A53"/>
    <w:rsid w:val="004723D4"/>
    <w:rsid w:val="00476903"/>
    <w:rsid w:val="00477333"/>
    <w:rsid w:val="00477BC2"/>
    <w:rsid w:val="00480B42"/>
    <w:rsid w:val="004810E0"/>
    <w:rsid w:val="00481E81"/>
    <w:rsid w:val="004829F3"/>
    <w:rsid w:val="004855DE"/>
    <w:rsid w:val="00491898"/>
    <w:rsid w:val="00491AE1"/>
    <w:rsid w:val="00493BC2"/>
    <w:rsid w:val="00493C62"/>
    <w:rsid w:val="00493EC1"/>
    <w:rsid w:val="004A1709"/>
    <w:rsid w:val="004A1960"/>
    <w:rsid w:val="004A23BD"/>
    <w:rsid w:val="004A2530"/>
    <w:rsid w:val="004A47B0"/>
    <w:rsid w:val="004A562D"/>
    <w:rsid w:val="004A64B2"/>
    <w:rsid w:val="004A7C42"/>
    <w:rsid w:val="004A7C46"/>
    <w:rsid w:val="004B07DA"/>
    <w:rsid w:val="004B169C"/>
    <w:rsid w:val="004B52E4"/>
    <w:rsid w:val="004B697A"/>
    <w:rsid w:val="004B6BE2"/>
    <w:rsid w:val="004B7130"/>
    <w:rsid w:val="004C08A5"/>
    <w:rsid w:val="004C10EB"/>
    <w:rsid w:val="004C1585"/>
    <w:rsid w:val="004C2731"/>
    <w:rsid w:val="004C323D"/>
    <w:rsid w:val="004C3F2B"/>
    <w:rsid w:val="004C4D10"/>
    <w:rsid w:val="004C4E10"/>
    <w:rsid w:val="004C67C3"/>
    <w:rsid w:val="004C741F"/>
    <w:rsid w:val="004D5D93"/>
    <w:rsid w:val="004E145F"/>
    <w:rsid w:val="004E2238"/>
    <w:rsid w:val="004E487F"/>
    <w:rsid w:val="004E563B"/>
    <w:rsid w:val="004E5AF2"/>
    <w:rsid w:val="004F0B42"/>
    <w:rsid w:val="004F3DB9"/>
    <w:rsid w:val="004F675D"/>
    <w:rsid w:val="00501426"/>
    <w:rsid w:val="00505B0B"/>
    <w:rsid w:val="00505BFB"/>
    <w:rsid w:val="005069AF"/>
    <w:rsid w:val="00506B34"/>
    <w:rsid w:val="0051121C"/>
    <w:rsid w:val="00513D8F"/>
    <w:rsid w:val="00514D4B"/>
    <w:rsid w:val="00515584"/>
    <w:rsid w:val="00520963"/>
    <w:rsid w:val="00524028"/>
    <w:rsid w:val="00525502"/>
    <w:rsid w:val="005301C3"/>
    <w:rsid w:val="0053041F"/>
    <w:rsid w:val="00531333"/>
    <w:rsid w:val="00531A4D"/>
    <w:rsid w:val="00532188"/>
    <w:rsid w:val="0053386C"/>
    <w:rsid w:val="00535D7D"/>
    <w:rsid w:val="00536112"/>
    <w:rsid w:val="005363C7"/>
    <w:rsid w:val="00537A79"/>
    <w:rsid w:val="005408C5"/>
    <w:rsid w:val="00540E4B"/>
    <w:rsid w:val="00542670"/>
    <w:rsid w:val="005437AC"/>
    <w:rsid w:val="00543E5C"/>
    <w:rsid w:val="00544193"/>
    <w:rsid w:val="00546833"/>
    <w:rsid w:val="00555256"/>
    <w:rsid w:val="00555DCF"/>
    <w:rsid w:val="005621E0"/>
    <w:rsid w:val="00564020"/>
    <w:rsid w:val="00565953"/>
    <w:rsid w:val="00565DD1"/>
    <w:rsid w:val="00566293"/>
    <w:rsid w:val="0057113D"/>
    <w:rsid w:val="00571AF6"/>
    <w:rsid w:val="005721BF"/>
    <w:rsid w:val="00574636"/>
    <w:rsid w:val="00582175"/>
    <w:rsid w:val="00582202"/>
    <w:rsid w:val="005827F2"/>
    <w:rsid w:val="00583C38"/>
    <w:rsid w:val="0058410E"/>
    <w:rsid w:val="005908C8"/>
    <w:rsid w:val="00592B69"/>
    <w:rsid w:val="00597CEB"/>
    <w:rsid w:val="005A1045"/>
    <w:rsid w:val="005A2BA0"/>
    <w:rsid w:val="005A6CA8"/>
    <w:rsid w:val="005B2C73"/>
    <w:rsid w:val="005B3FF8"/>
    <w:rsid w:val="005B5F75"/>
    <w:rsid w:val="005C3512"/>
    <w:rsid w:val="005D1352"/>
    <w:rsid w:val="005D3FFA"/>
    <w:rsid w:val="005D5318"/>
    <w:rsid w:val="005D53DD"/>
    <w:rsid w:val="005D6E05"/>
    <w:rsid w:val="005E1DE5"/>
    <w:rsid w:val="005E3505"/>
    <w:rsid w:val="005E3FDC"/>
    <w:rsid w:val="005E5396"/>
    <w:rsid w:val="005E5F53"/>
    <w:rsid w:val="005E6BED"/>
    <w:rsid w:val="005F28D9"/>
    <w:rsid w:val="005F3667"/>
    <w:rsid w:val="005F7536"/>
    <w:rsid w:val="00600518"/>
    <w:rsid w:val="006013B2"/>
    <w:rsid w:val="0060176F"/>
    <w:rsid w:val="00611166"/>
    <w:rsid w:val="00612456"/>
    <w:rsid w:val="006125D5"/>
    <w:rsid w:val="0061332F"/>
    <w:rsid w:val="00614108"/>
    <w:rsid w:val="0061441D"/>
    <w:rsid w:val="00615385"/>
    <w:rsid w:val="00622763"/>
    <w:rsid w:val="0062601D"/>
    <w:rsid w:val="00627336"/>
    <w:rsid w:val="00627A98"/>
    <w:rsid w:val="00627CC1"/>
    <w:rsid w:val="00634F17"/>
    <w:rsid w:val="00641E7C"/>
    <w:rsid w:val="0064581F"/>
    <w:rsid w:val="00645CA2"/>
    <w:rsid w:val="00646253"/>
    <w:rsid w:val="0065672D"/>
    <w:rsid w:val="00656CB3"/>
    <w:rsid w:val="00657309"/>
    <w:rsid w:val="0065763D"/>
    <w:rsid w:val="00666204"/>
    <w:rsid w:val="00670BD5"/>
    <w:rsid w:val="0069162A"/>
    <w:rsid w:val="006959C9"/>
    <w:rsid w:val="00696A06"/>
    <w:rsid w:val="006A0919"/>
    <w:rsid w:val="006A654C"/>
    <w:rsid w:val="006B293E"/>
    <w:rsid w:val="006B3F01"/>
    <w:rsid w:val="006B610A"/>
    <w:rsid w:val="006B749F"/>
    <w:rsid w:val="006C16EF"/>
    <w:rsid w:val="006C1BAD"/>
    <w:rsid w:val="006C3843"/>
    <w:rsid w:val="006C4EEE"/>
    <w:rsid w:val="006D2D1C"/>
    <w:rsid w:val="006D30F3"/>
    <w:rsid w:val="006D5622"/>
    <w:rsid w:val="006D5CFD"/>
    <w:rsid w:val="006D6138"/>
    <w:rsid w:val="006E125B"/>
    <w:rsid w:val="006E1B42"/>
    <w:rsid w:val="006E2821"/>
    <w:rsid w:val="006E4AFA"/>
    <w:rsid w:val="006E6C4D"/>
    <w:rsid w:val="006F0DF9"/>
    <w:rsid w:val="006F1B35"/>
    <w:rsid w:val="006F260D"/>
    <w:rsid w:val="006F59B2"/>
    <w:rsid w:val="007036AC"/>
    <w:rsid w:val="007036DA"/>
    <w:rsid w:val="007036E9"/>
    <w:rsid w:val="00705A34"/>
    <w:rsid w:val="007060FE"/>
    <w:rsid w:val="007066FC"/>
    <w:rsid w:val="00707304"/>
    <w:rsid w:val="00707E6C"/>
    <w:rsid w:val="0071311C"/>
    <w:rsid w:val="0071492E"/>
    <w:rsid w:val="00716ECD"/>
    <w:rsid w:val="0071704A"/>
    <w:rsid w:val="007210FD"/>
    <w:rsid w:val="00726D4C"/>
    <w:rsid w:val="00727C1F"/>
    <w:rsid w:val="007358BE"/>
    <w:rsid w:val="007412DE"/>
    <w:rsid w:val="007433AF"/>
    <w:rsid w:val="00743D46"/>
    <w:rsid w:val="0074429B"/>
    <w:rsid w:val="007473FA"/>
    <w:rsid w:val="007500FD"/>
    <w:rsid w:val="00754AFD"/>
    <w:rsid w:val="00754DB9"/>
    <w:rsid w:val="00765F8F"/>
    <w:rsid w:val="007667DA"/>
    <w:rsid w:val="00766E47"/>
    <w:rsid w:val="00767570"/>
    <w:rsid w:val="00767EC0"/>
    <w:rsid w:val="00770F33"/>
    <w:rsid w:val="00772ECF"/>
    <w:rsid w:val="00774F17"/>
    <w:rsid w:val="00775F5C"/>
    <w:rsid w:val="00776FAA"/>
    <w:rsid w:val="007772CB"/>
    <w:rsid w:val="0078101D"/>
    <w:rsid w:val="00793A96"/>
    <w:rsid w:val="00793F9D"/>
    <w:rsid w:val="007968EF"/>
    <w:rsid w:val="007969FD"/>
    <w:rsid w:val="00797638"/>
    <w:rsid w:val="007A0650"/>
    <w:rsid w:val="007A3528"/>
    <w:rsid w:val="007A6F9C"/>
    <w:rsid w:val="007A7D28"/>
    <w:rsid w:val="007B04A3"/>
    <w:rsid w:val="007B15AF"/>
    <w:rsid w:val="007B1FFE"/>
    <w:rsid w:val="007B2C51"/>
    <w:rsid w:val="007B2F1E"/>
    <w:rsid w:val="007B3274"/>
    <w:rsid w:val="007B6356"/>
    <w:rsid w:val="007C15D0"/>
    <w:rsid w:val="007D21E3"/>
    <w:rsid w:val="007D6C83"/>
    <w:rsid w:val="007D7414"/>
    <w:rsid w:val="007E0C8D"/>
    <w:rsid w:val="007E3B4C"/>
    <w:rsid w:val="007E43D3"/>
    <w:rsid w:val="007E6750"/>
    <w:rsid w:val="007E6A57"/>
    <w:rsid w:val="007F0D22"/>
    <w:rsid w:val="007F1706"/>
    <w:rsid w:val="007F3BA6"/>
    <w:rsid w:val="007F4217"/>
    <w:rsid w:val="007F4E45"/>
    <w:rsid w:val="007F71F8"/>
    <w:rsid w:val="00802425"/>
    <w:rsid w:val="00805375"/>
    <w:rsid w:val="00810788"/>
    <w:rsid w:val="00811A81"/>
    <w:rsid w:val="0081438E"/>
    <w:rsid w:val="00815C1B"/>
    <w:rsid w:val="00815C62"/>
    <w:rsid w:val="00822252"/>
    <w:rsid w:val="00827F8A"/>
    <w:rsid w:val="0083056F"/>
    <w:rsid w:val="008365C6"/>
    <w:rsid w:val="008369CB"/>
    <w:rsid w:val="008408EB"/>
    <w:rsid w:val="00841ED8"/>
    <w:rsid w:val="008421C2"/>
    <w:rsid w:val="008423C3"/>
    <w:rsid w:val="00842DD8"/>
    <w:rsid w:val="00844CFE"/>
    <w:rsid w:val="00845698"/>
    <w:rsid w:val="0085520E"/>
    <w:rsid w:val="008566F3"/>
    <w:rsid w:val="0085736B"/>
    <w:rsid w:val="00857EFE"/>
    <w:rsid w:val="00862E5A"/>
    <w:rsid w:val="00864140"/>
    <w:rsid w:val="008714F0"/>
    <w:rsid w:val="00873C99"/>
    <w:rsid w:val="008750B2"/>
    <w:rsid w:val="008758DF"/>
    <w:rsid w:val="008767AD"/>
    <w:rsid w:val="00877A62"/>
    <w:rsid w:val="00882AA3"/>
    <w:rsid w:val="008850FC"/>
    <w:rsid w:val="008856B4"/>
    <w:rsid w:val="00885A71"/>
    <w:rsid w:val="00891620"/>
    <w:rsid w:val="0089164C"/>
    <w:rsid w:val="00893CB9"/>
    <w:rsid w:val="00897DEF"/>
    <w:rsid w:val="008A2B4D"/>
    <w:rsid w:val="008A39B7"/>
    <w:rsid w:val="008B0B77"/>
    <w:rsid w:val="008B21B7"/>
    <w:rsid w:val="008B57C4"/>
    <w:rsid w:val="008B739D"/>
    <w:rsid w:val="008C009B"/>
    <w:rsid w:val="008C0343"/>
    <w:rsid w:val="008C0BA9"/>
    <w:rsid w:val="008C0F7B"/>
    <w:rsid w:val="008C347C"/>
    <w:rsid w:val="008C419E"/>
    <w:rsid w:val="008C43B7"/>
    <w:rsid w:val="008C5E0F"/>
    <w:rsid w:val="008D3CF9"/>
    <w:rsid w:val="008D6592"/>
    <w:rsid w:val="008E0FFF"/>
    <w:rsid w:val="008F05CC"/>
    <w:rsid w:val="008F11B2"/>
    <w:rsid w:val="008F128F"/>
    <w:rsid w:val="00902187"/>
    <w:rsid w:val="00904945"/>
    <w:rsid w:val="00905021"/>
    <w:rsid w:val="00906441"/>
    <w:rsid w:val="00911F5E"/>
    <w:rsid w:val="00915878"/>
    <w:rsid w:val="00915C03"/>
    <w:rsid w:val="00916721"/>
    <w:rsid w:val="0092012A"/>
    <w:rsid w:val="00921128"/>
    <w:rsid w:val="00922AD8"/>
    <w:rsid w:val="009251CB"/>
    <w:rsid w:val="0092555B"/>
    <w:rsid w:val="009258AA"/>
    <w:rsid w:val="009259DA"/>
    <w:rsid w:val="00926427"/>
    <w:rsid w:val="009271AA"/>
    <w:rsid w:val="00927B52"/>
    <w:rsid w:val="00927DA1"/>
    <w:rsid w:val="0093049C"/>
    <w:rsid w:val="009308EB"/>
    <w:rsid w:val="009317C9"/>
    <w:rsid w:val="00931976"/>
    <w:rsid w:val="00931E7F"/>
    <w:rsid w:val="00933AA3"/>
    <w:rsid w:val="0093450E"/>
    <w:rsid w:val="00934A22"/>
    <w:rsid w:val="00934D21"/>
    <w:rsid w:val="00935ECF"/>
    <w:rsid w:val="009404A8"/>
    <w:rsid w:val="00940F90"/>
    <w:rsid w:val="00940FD8"/>
    <w:rsid w:val="009429CE"/>
    <w:rsid w:val="00943936"/>
    <w:rsid w:val="00943E37"/>
    <w:rsid w:val="009454A0"/>
    <w:rsid w:val="00950C7B"/>
    <w:rsid w:val="00954D15"/>
    <w:rsid w:val="00955C72"/>
    <w:rsid w:val="00956602"/>
    <w:rsid w:val="0096195F"/>
    <w:rsid w:val="009623A1"/>
    <w:rsid w:val="009625D3"/>
    <w:rsid w:val="00965FF7"/>
    <w:rsid w:val="009660B1"/>
    <w:rsid w:val="009700EF"/>
    <w:rsid w:val="00971CAC"/>
    <w:rsid w:val="009762F7"/>
    <w:rsid w:val="009764B9"/>
    <w:rsid w:val="0097686E"/>
    <w:rsid w:val="00976FC8"/>
    <w:rsid w:val="009770EB"/>
    <w:rsid w:val="00977CA4"/>
    <w:rsid w:val="009808E9"/>
    <w:rsid w:val="00985B85"/>
    <w:rsid w:val="0098716D"/>
    <w:rsid w:val="009903C7"/>
    <w:rsid w:val="00992BC6"/>
    <w:rsid w:val="00993897"/>
    <w:rsid w:val="009942C8"/>
    <w:rsid w:val="00995377"/>
    <w:rsid w:val="009A020D"/>
    <w:rsid w:val="009A1873"/>
    <w:rsid w:val="009A295E"/>
    <w:rsid w:val="009A471C"/>
    <w:rsid w:val="009B09DB"/>
    <w:rsid w:val="009B2483"/>
    <w:rsid w:val="009B4119"/>
    <w:rsid w:val="009B4631"/>
    <w:rsid w:val="009B4B28"/>
    <w:rsid w:val="009B590E"/>
    <w:rsid w:val="009B5E2E"/>
    <w:rsid w:val="009C3A43"/>
    <w:rsid w:val="009C432C"/>
    <w:rsid w:val="009D5232"/>
    <w:rsid w:val="009D6BCE"/>
    <w:rsid w:val="009E287A"/>
    <w:rsid w:val="009E5EFA"/>
    <w:rsid w:val="009E7811"/>
    <w:rsid w:val="009E7F3D"/>
    <w:rsid w:val="009F0FB3"/>
    <w:rsid w:val="009F35D8"/>
    <w:rsid w:val="009F398E"/>
    <w:rsid w:val="009F5385"/>
    <w:rsid w:val="00A04810"/>
    <w:rsid w:val="00A058B8"/>
    <w:rsid w:val="00A0748C"/>
    <w:rsid w:val="00A11D3B"/>
    <w:rsid w:val="00A139B1"/>
    <w:rsid w:val="00A13C64"/>
    <w:rsid w:val="00A14F7C"/>
    <w:rsid w:val="00A24318"/>
    <w:rsid w:val="00A24404"/>
    <w:rsid w:val="00A3072B"/>
    <w:rsid w:val="00A30FC3"/>
    <w:rsid w:val="00A31E0E"/>
    <w:rsid w:val="00A32CB1"/>
    <w:rsid w:val="00A33EF8"/>
    <w:rsid w:val="00A35254"/>
    <w:rsid w:val="00A36CF9"/>
    <w:rsid w:val="00A409F5"/>
    <w:rsid w:val="00A42132"/>
    <w:rsid w:val="00A43AAC"/>
    <w:rsid w:val="00A51219"/>
    <w:rsid w:val="00A51BFC"/>
    <w:rsid w:val="00A53992"/>
    <w:rsid w:val="00A53E8B"/>
    <w:rsid w:val="00A549A0"/>
    <w:rsid w:val="00A56276"/>
    <w:rsid w:val="00A61FFB"/>
    <w:rsid w:val="00A62836"/>
    <w:rsid w:val="00A653D6"/>
    <w:rsid w:val="00A7083A"/>
    <w:rsid w:val="00A7111E"/>
    <w:rsid w:val="00A71C3B"/>
    <w:rsid w:val="00A73701"/>
    <w:rsid w:val="00A74E3E"/>
    <w:rsid w:val="00A77F5B"/>
    <w:rsid w:val="00A81055"/>
    <w:rsid w:val="00A8330A"/>
    <w:rsid w:val="00A85EEB"/>
    <w:rsid w:val="00A922A4"/>
    <w:rsid w:val="00A929CE"/>
    <w:rsid w:val="00A94D7F"/>
    <w:rsid w:val="00A95C59"/>
    <w:rsid w:val="00AA04D6"/>
    <w:rsid w:val="00AA05F2"/>
    <w:rsid w:val="00AA2A4E"/>
    <w:rsid w:val="00AA2EEE"/>
    <w:rsid w:val="00AA3F10"/>
    <w:rsid w:val="00AA3F9D"/>
    <w:rsid w:val="00AA6888"/>
    <w:rsid w:val="00AB03A9"/>
    <w:rsid w:val="00AB1E9F"/>
    <w:rsid w:val="00AB305E"/>
    <w:rsid w:val="00AB3596"/>
    <w:rsid w:val="00AB4D1B"/>
    <w:rsid w:val="00AC00AB"/>
    <w:rsid w:val="00AC28EC"/>
    <w:rsid w:val="00AC2B35"/>
    <w:rsid w:val="00AC3221"/>
    <w:rsid w:val="00AC36B9"/>
    <w:rsid w:val="00AC428C"/>
    <w:rsid w:val="00AC452B"/>
    <w:rsid w:val="00AD1AA7"/>
    <w:rsid w:val="00AD4F47"/>
    <w:rsid w:val="00AD6E81"/>
    <w:rsid w:val="00AE2E83"/>
    <w:rsid w:val="00AE3C6C"/>
    <w:rsid w:val="00AE5823"/>
    <w:rsid w:val="00AE6280"/>
    <w:rsid w:val="00AE6828"/>
    <w:rsid w:val="00AF22F8"/>
    <w:rsid w:val="00AF2737"/>
    <w:rsid w:val="00B012C8"/>
    <w:rsid w:val="00B01D65"/>
    <w:rsid w:val="00B11351"/>
    <w:rsid w:val="00B11C18"/>
    <w:rsid w:val="00B12A0D"/>
    <w:rsid w:val="00B12A83"/>
    <w:rsid w:val="00B14F63"/>
    <w:rsid w:val="00B20A59"/>
    <w:rsid w:val="00B26AD2"/>
    <w:rsid w:val="00B27FC3"/>
    <w:rsid w:val="00B42EEB"/>
    <w:rsid w:val="00B43C6C"/>
    <w:rsid w:val="00B43F89"/>
    <w:rsid w:val="00B45D4A"/>
    <w:rsid w:val="00B4711E"/>
    <w:rsid w:val="00B47570"/>
    <w:rsid w:val="00B50A18"/>
    <w:rsid w:val="00B54A37"/>
    <w:rsid w:val="00B60038"/>
    <w:rsid w:val="00B604AC"/>
    <w:rsid w:val="00B61BC1"/>
    <w:rsid w:val="00B631D3"/>
    <w:rsid w:val="00B7014E"/>
    <w:rsid w:val="00B75B05"/>
    <w:rsid w:val="00B82FD9"/>
    <w:rsid w:val="00B93575"/>
    <w:rsid w:val="00B960E6"/>
    <w:rsid w:val="00B96906"/>
    <w:rsid w:val="00BA1A4C"/>
    <w:rsid w:val="00BA6701"/>
    <w:rsid w:val="00BA7F00"/>
    <w:rsid w:val="00BA7F49"/>
    <w:rsid w:val="00BB0438"/>
    <w:rsid w:val="00BB085C"/>
    <w:rsid w:val="00BB0BC6"/>
    <w:rsid w:val="00BB14B4"/>
    <w:rsid w:val="00BB3D73"/>
    <w:rsid w:val="00BB4ACC"/>
    <w:rsid w:val="00BB7A56"/>
    <w:rsid w:val="00BC2FB1"/>
    <w:rsid w:val="00BC60AE"/>
    <w:rsid w:val="00BC6CDF"/>
    <w:rsid w:val="00BC7023"/>
    <w:rsid w:val="00BD6785"/>
    <w:rsid w:val="00BD6EA4"/>
    <w:rsid w:val="00BD6F15"/>
    <w:rsid w:val="00BE0CC1"/>
    <w:rsid w:val="00BE36AA"/>
    <w:rsid w:val="00BE393F"/>
    <w:rsid w:val="00BE3CEE"/>
    <w:rsid w:val="00BE6A2B"/>
    <w:rsid w:val="00BE70FD"/>
    <w:rsid w:val="00BE777C"/>
    <w:rsid w:val="00BF6AE8"/>
    <w:rsid w:val="00C0074A"/>
    <w:rsid w:val="00C0176E"/>
    <w:rsid w:val="00C0206B"/>
    <w:rsid w:val="00C0386E"/>
    <w:rsid w:val="00C04923"/>
    <w:rsid w:val="00C06241"/>
    <w:rsid w:val="00C1432C"/>
    <w:rsid w:val="00C243B7"/>
    <w:rsid w:val="00C2558E"/>
    <w:rsid w:val="00C2620A"/>
    <w:rsid w:val="00C273C6"/>
    <w:rsid w:val="00C27C24"/>
    <w:rsid w:val="00C316C3"/>
    <w:rsid w:val="00C31E47"/>
    <w:rsid w:val="00C33EC7"/>
    <w:rsid w:val="00C352FF"/>
    <w:rsid w:val="00C36B9B"/>
    <w:rsid w:val="00C37569"/>
    <w:rsid w:val="00C40497"/>
    <w:rsid w:val="00C40BAB"/>
    <w:rsid w:val="00C4281A"/>
    <w:rsid w:val="00C431C9"/>
    <w:rsid w:val="00C46878"/>
    <w:rsid w:val="00C508DD"/>
    <w:rsid w:val="00C53C8C"/>
    <w:rsid w:val="00C551B6"/>
    <w:rsid w:val="00C61142"/>
    <w:rsid w:val="00C6347C"/>
    <w:rsid w:val="00C6357F"/>
    <w:rsid w:val="00C6393F"/>
    <w:rsid w:val="00C728A4"/>
    <w:rsid w:val="00C7397D"/>
    <w:rsid w:val="00C73D01"/>
    <w:rsid w:val="00C74EE2"/>
    <w:rsid w:val="00C773AF"/>
    <w:rsid w:val="00C77AFB"/>
    <w:rsid w:val="00C821C1"/>
    <w:rsid w:val="00C83801"/>
    <w:rsid w:val="00C94AF1"/>
    <w:rsid w:val="00C94D22"/>
    <w:rsid w:val="00C94F09"/>
    <w:rsid w:val="00C95541"/>
    <w:rsid w:val="00C95C23"/>
    <w:rsid w:val="00CA267E"/>
    <w:rsid w:val="00CB1331"/>
    <w:rsid w:val="00CB512C"/>
    <w:rsid w:val="00CB7713"/>
    <w:rsid w:val="00CB7D00"/>
    <w:rsid w:val="00CC05A9"/>
    <w:rsid w:val="00CC248E"/>
    <w:rsid w:val="00CC44FF"/>
    <w:rsid w:val="00CC61EA"/>
    <w:rsid w:val="00CC7904"/>
    <w:rsid w:val="00CD13AC"/>
    <w:rsid w:val="00CD2889"/>
    <w:rsid w:val="00CD461B"/>
    <w:rsid w:val="00CE3E1D"/>
    <w:rsid w:val="00CE3EFA"/>
    <w:rsid w:val="00CE51E7"/>
    <w:rsid w:val="00CE5810"/>
    <w:rsid w:val="00CE6A3C"/>
    <w:rsid w:val="00CF10F5"/>
    <w:rsid w:val="00CF130B"/>
    <w:rsid w:val="00CF1681"/>
    <w:rsid w:val="00CF44F2"/>
    <w:rsid w:val="00CF6912"/>
    <w:rsid w:val="00CF798D"/>
    <w:rsid w:val="00D0171E"/>
    <w:rsid w:val="00D04037"/>
    <w:rsid w:val="00D0701B"/>
    <w:rsid w:val="00D0737B"/>
    <w:rsid w:val="00D07972"/>
    <w:rsid w:val="00D12DEA"/>
    <w:rsid w:val="00D130FA"/>
    <w:rsid w:val="00D131C6"/>
    <w:rsid w:val="00D1680A"/>
    <w:rsid w:val="00D20081"/>
    <w:rsid w:val="00D21737"/>
    <w:rsid w:val="00D228C2"/>
    <w:rsid w:val="00D241FE"/>
    <w:rsid w:val="00D26810"/>
    <w:rsid w:val="00D276C4"/>
    <w:rsid w:val="00D27C59"/>
    <w:rsid w:val="00D30888"/>
    <w:rsid w:val="00D3309B"/>
    <w:rsid w:val="00D33430"/>
    <w:rsid w:val="00D3436A"/>
    <w:rsid w:val="00D357FB"/>
    <w:rsid w:val="00D376A0"/>
    <w:rsid w:val="00D41135"/>
    <w:rsid w:val="00D4140D"/>
    <w:rsid w:val="00D41D11"/>
    <w:rsid w:val="00D41D20"/>
    <w:rsid w:val="00D428BC"/>
    <w:rsid w:val="00D43B85"/>
    <w:rsid w:val="00D43DA5"/>
    <w:rsid w:val="00D467CA"/>
    <w:rsid w:val="00D47C6E"/>
    <w:rsid w:val="00D5142A"/>
    <w:rsid w:val="00D524CB"/>
    <w:rsid w:val="00D54807"/>
    <w:rsid w:val="00D54B61"/>
    <w:rsid w:val="00D55910"/>
    <w:rsid w:val="00D61AA6"/>
    <w:rsid w:val="00D7142D"/>
    <w:rsid w:val="00D7158B"/>
    <w:rsid w:val="00D76F13"/>
    <w:rsid w:val="00D77749"/>
    <w:rsid w:val="00D77ABB"/>
    <w:rsid w:val="00D81A54"/>
    <w:rsid w:val="00D82FD8"/>
    <w:rsid w:val="00D86295"/>
    <w:rsid w:val="00D865EA"/>
    <w:rsid w:val="00D86BAE"/>
    <w:rsid w:val="00D87E57"/>
    <w:rsid w:val="00D90928"/>
    <w:rsid w:val="00D94543"/>
    <w:rsid w:val="00D95C48"/>
    <w:rsid w:val="00D96BCB"/>
    <w:rsid w:val="00D977C9"/>
    <w:rsid w:val="00D978E5"/>
    <w:rsid w:val="00DA40F0"/>
    <w:rsid w:val="00DA5A7B"/>
    <w:rsid w:val="00DB3093"/>
    <w:rsid w:val="00DB34DF"/>
    <w:rsid w:val="00DB389B"/>
    <w:rsid w:val="00DB39A1"/>
    <w:rsid w:val="00DB47B7"/>
    <w:rsid w:val="00DB4A44"/>
    <w:rsid w:val="00DB5786"/>
    <w:rsid w:val="00DB5CB9"/>
    <w:rsid w:val="00DC4139"/>
    <w:rsid w:val="00DC5CEE"/>
    <w:rsid w:val="00DC68F2"/>
    <w:rsid w:val="00DD4B49"/>
    <w:rsid w:val="00DD4DA9"/>
    <w:rsid w:val="00DD642E"/>
    <w:rsid w:val="00DD650A"/>
    <w:rsid w:val="00DE0DB6"/>
    <w:rsid w:val="00DE1C98"/>
    <w:rsid w:val="00DE1EAC"/>
    <w:rsid w:val="00DE352E"/>
    <w:rsid w:val="00DF0CCC"/>
    <w:rsid w:val="00DF2279"/>
    <w:rsid w:val="00DF3480"/>
    <w:rsid w:val="00E0114A"/>
    <w:rsid w:val="00E01F83"/>
    <w:rsid w:val="00E0440D"/>
    <w:rsid w:val="00E05C15"/>
    <w:rsid w:val="00E1021F"/>
    <w:rsid w:val="00E1083A"/>
    <w:rsid w:val="00E10DDA"/>
    <w:rsid w:val="00E122D1"/>
    <w:rsid w:val="00E25284"/>
    <w:rsid w:val="00E25D2F"/>
    <w:rsid w:val="00E25FD5"/>
    <w:rsid w:val="00E26780"/>
    <w:rsid w:val="00E336C5"/>
    <w:rsid w:val="00E34287"/>
    <w:rsid w:val="00E35398"/>
    <w:rsid w:val="00E361B4"/>
    <w:rsid w:val="00E41F71"/>
    <w:rsid w:val="00E438E9"/>
    <w:rsid w:val="00E45004"/>
    <w:rsid w:val="00E452E7"/>
    <w:rsid w:val="00E45E06"/>
    <w:rsid w:val="00E527BF"/>
    <w:rsid w:val="00E5391E"/>
    <w:rsid w:val="00E54C09"/>
    <w:rsid w:val="00E55E4A"/>
    <w:rsid w:val="00E5654C"/>
    <w:rsid w:val="00E62503"/>
    <w:rsid w:val="00E64602"/>
    <w:rsid w:val="00E6642C"/>
    <w:rsid w:val="00E66E48"/>
    <w:rsid w:val="00E66F2E"/>
    <w:rsid w:val="00E74A29"/>
    <w:rsid w:val="00E75C19"/>
    <w:rsid w:val="00E75F10"/>
    <w:rsid w:val="00E76E62"/>
    <w:rsid w:val="00E83736"/>
    <w:rsid w:val="00E90C83"/>
    <w:rsid w:val="00E92963"/>
    <w:rsid w:val="00E95B96"/>
    <w:rsid w:val="00E971B7"/>
    <w:rsid w:val="00EA039E"/>
    <w:rsid w:val="00EA1EED"/>
    <w:rsid w:val="00EA258D"/>
    <w:rsid w:val="00EA3BB1"/>
    <w:rsid w:val="00EA403F"/>
    <w:rsid w:val="00EA4BDF"/>
    <w:rsid w:val="00EA59A6"/>
    <w:rsid w:val="00EA60C4"/>
    <w:rsid w:val="00EA66BC"/>
    <w:rsid w:val="00EA6F55"/>
    <w:rsid w:val="00EB076F"/>
    <w:rsid w:val="00EB185C"/>
    <w:rsid w:val="00EB23CB"/>
    <w:rsid w:val="00EB5414"/>
    <w:rsid w:val="00EB71EC"/>
    <w:rsid w:val="00EB7F93"/>
    <w:rsid w:val="00EC5300"/>
    <w:rsid w:val="00EC5FF2"/>
    <w:rsid w:val="00ED282C"/>
    <w:rsid w:val="00ED6316"/>
    <w:rsid w:val="00ED7600"/>
    <w:rsid w:val="00EE233C"/>
    <w:rsid w:val="00EE2596"/>
    <w:rsid w:val="00EE2A3C"/>
    <w:rsid w:val="00EE2E37"/>
    <w:rsid w:val="00EE5780"/>
    <w:rsid w:val="00EE57E6"/>
    <w:rsid w:val="00EE5C7A"/>
    <w:rsid w:val="00EE61D8"/>
    <w:rsid w:val="00EF0B96"/>
    <w:rsid w:val="00EF2D0D"/>
    <w:rsid w:val="00EF2E74"/>
    <w:rsid w:val="00F00E22"/>
    <w:rsid w:val="00F01CAC"/>
    <w:rsid w:val="00F02AAF"/>
    <w:rsid w:val="00F04333"/>
    <w:rsid w:val="00F04766"/>
    <w:rsid w:val="00F064C4"/>
    <w:rsid w:val="00F06F5B"/>
    <w:rsid w:val="00F0724C"/>
    <w:rsid w:val="00F104DB"/>
    <w:rsid w:val="00F1284A"/>
    <w:rsid w:val="00F130F6"/>
    <w:rsid w:val="00F13879"/>
    <w:rsid w:val="00F20229"/>
    <w:rsid w:val="00F22194"/>
    <w:rsid w:val="00F23528"/>
    <w:rsid w:val="00F23CA8"/>
    <w:rsid w:val="00F23D2D"/>
    <w:rsid w:val="00F2429A"/>
    <w:rsid w:val="00F25993"/>
    <w:rsid w:val="00F262A2"/>
    <w:rsid w:val="00F32783"/>
    <w:rsid w:val="00F32BA2"/>
    <w:rsid w:val="00F33ECA"/>
    <w:rsid w:val="00F3411E"/>
    <w:rsid w:val="00F34469"/>
    <w:rsid w:val="00F36102"/>
    <w:rsid w:val="00F36A89"/>
    <w:rsid w:val="00F37CBE"/>
    <w:rsid w:val="00F40276"/>
    <w:rsid w:val="00F40559"/>
    <w:rsid w:val="00F42316"/>
    <w:rsid w:val="00F42D49"/>
    <w:rsid w:val="00F43EFE"/>
    <w:rsid w:val="00F44D55"/>
    <w:rsid w:val="00F47BB3"/>
    <w:rsid w:val="00F47EDE"/>
    <w:rsid w:val="00F51CFD"/>
    <w:rsid w:val="00F60934"/>
    <w:rsid w:val="00F629E2"/>
    <w:rsid w:val="00F62EA2"/>
    <w:rsid w:val="00F63C69"/>
    <w:rsid w:val="00F63F06"/>
    <w:rsid w:val="00F65D88"/>
    <w:rsid w:val="00F677AC"/>
    <w:rsid w:val="00F67874"/>
    <w:rsid w:val="00F7149B"/>
    <w:rsid w:val="00F716E0"/>
    <w:rsid w:val="00F74079"/>
    <w:rsid w:val="00F745CE"/>
    <w:rsid w:val="00F75813"/>
    <w:rsid w:val="00F75AE6"/>
    <w:rsid w:val="00F767B4"/>
    <w:rsid w:val="00F76AEB"/>
    <w:rsid w:val="00F76BB4"/>
    <w:rsid w:val="00F77331"/>
    <w:rsid w:val="00F82D78"/>
    <w:rsid w:val="00F831D5"/>
    <w:rsid w:val="00F84DFE"/>
    <w:rsid w:val="00F87270"/>
    <w:rsid w:val="00F901BC"/>
    <w:rsid w:val="00F90B4C"/>
    <w:rsid w:val="00F93A99"/>
    <w:rsid w:val="00F966EA"/>
    <w:rsid w:val="00F975C6"/>
    <w:rsid w:val="00FA2270"/>
    <w:rsid w:val="00FA5CB7"/>
    <w:rsid w:val="00FB065C"/>
    <w:rsid w:val="00FB1587"/>
    <w:rsid w:val="00FB1C45"/>
    <w:rsid w:val="00FB2430"/>
    <w:rsid w:val="00FC26CE"/>
    <w:rsid w:val="00FC2FAA"/>
    <w:rsid w:val="00FC483A"/>
    <w:rsid w:val="00FC71B6"/>
    <w:rsid w:val="00FD084E"/>
    <w:rsid w:val="00FD1E75"/>
    <w:rsid w:val="00FD26ED"/>
    <w:rsid w:val="00FD6091"/>
    <w:rsid w:val="00FD7FCE"/>
    <w:rsid w:val="00FE19E6"/>
    <w:rsid w:val="00FE28AF"/>
    <w:rsid w:val="00FE2DA6"/>
    <w:rsid w:val="00FE4A36"/>
    <w:rsid w:val="00FE57FD"/>
    <w:rsid w:val="00FF245A"/>
    <w:rsid w:val="00FF426D"/>
    <w:rsid w:val="00FF6B27"/>
    <w:rsid w:val="00FF7434"/>
    <w:rsid w:val="00FF7ED6"/>
  </w:rsids>
  <m:mathPr>
    <m:mathFont m:val="Cambria Math"/>
    <m:brkBin m:val="before"/>
    <m:brkBinSub m:val="--"/>
    <m:smallFrac m:val="off"/>
    <m:dispDef/>
    <m:lMargin m:val="0"/>
    <m:rMargin m:val="0"/>
    <m:defJc m:val="centerGroup"/>
    <m:wrapIndent m:val="1440"/>
    <m:intLim m:val="subSup"/>
    <m:naryLim m:val="undOvr"/>
  </m:mathPr>
  <w:uiCompat97To2003/>
  <w:themeFontLang w:val="lt-L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lt-LT" w:eastAsia="lt-L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5CD9"/>
    <w:pPr>
      <w:overflowPunct w:val="0"/>
      <w:autoSpaceDE w:val="0"/>
      <w:autoSpaceDN w:val="0"/>
      <w:adjustRightInd w:val="0"/>
      <w:textAlignment w:val="baseline"/>
    </w:pPr>
    <w:rPr>
      <w:sz w:val="24"/>
      <w:szCs w:val="20"/>
      <w:lang w:val="en-GB" w:eastAsia="en-US"/>
    </w:rPr>
  </w:style>
  <w:style w:type="paragraph" w:styleId="Heading3">
    <w:name w:val="heading 3"/>
    <w:basedOn w:val="Normal"/>
    <w:next w:val="Normal"/>
    <w:link w:val="Heading3Char"/>
    <w:uiPriority w:val="99"/>
    <w:qFormat/>
    <w:rsid w:val="00B960E6"/>
    <w:pPr>
      <w:keepNext/>
      <w:spacing w:line="360" w:lineRule="auto"/>
      <w:ind w:firstLine="1080"/>
      <w:jc w:val="both"/>
      <w:outlineLvl w:val="2"/>
    </w:pPr>
    <w:rPr>
      <w:i/>
      <w:lang w:val="lt-LT"/>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sid w:val="00D7142D"/>
    <w:rPr>
      <w:rFonts w:ascii="Cambria" w:hAnsi="Cambria" w:cs="Times New Roman"/>
      <w:b/>
      <w:bCs/>
      <w:sz w:val="26"/>
      <w:szCs w:val="26"/>
      <w:lang w:val="en-GB" w:eastAsia="en-US"/>
    </w:rPr>
  </w:style>
  <w:style w:type="paragraph" w:styleId="Title">
    <w:name w:val="Title"/>
    <w:basedOn w:val="Normal"/>
    <w:link w:val="TitleChar"/>
    <w:uiPriority w:val="99"/>
    <w:qFormat/>
    <w:rsid w:val="00395CD9"/>
    <w:pPr>
      <w:jc w:val="center"/>
    </w:pPr>
    <w:rPr>
      <w:b/>
      <w:lang w:val="lt-LT"/>
    </w:rPr>
  </w:style>
  <w:style w:type="character" w:customStyle="1" w:styleId="TitleChar">
    <w:name w:val="Title Char"/>
    <w:basedOn w:val="DefaultParagraphFont"/>
    <w:link w:val="Title"/>
    <w:uiPriority w:val="99"/>
    <w:locked/>
    <w:rsid w:val="00477333"/>
    <w:rPr>
      <w:rFonts w:cs="Times New Roman"/>
      <w:b/>
      <w:sz w:val="24"/>
      <w:lang w:eastAsia="en-US"/>
    </w:rPr>
  </w:style>
  <w:style w:type="paragraph" w:styleId="Header">
    <w:name w:val="header"/>
    <w:basedOn w:val="Normal"/>
    <w:link w:val="HeaderChar"/>
    <w:uiPriority w:val="99"/>
    <w:rsid w:val="00395CD9"/>
    <w:pPr>
      <w:tabs>
        <w:tab w:val="center" w:pos="4153"/>
        <w:tab w:val="right" w:pos="8306"/>
      </w:tabs>
    </w:pPr>
  </w:style>
  <w:style w:type="character" w:customStyle="1" w:styleId="HeaderChar">
    <w:name w:val="Header Char"/>
    <w:basedOn w:val="DefaultParagraphFont"/>
    <w:link w:val="Header"/>
    <w:uiPriority w:val="99"/>
    <w:semiHidden/>
    <w:locked/>
    <w:rsid w:val="00D7142D"/>
    <w:rPr>
      <w:rFonts w:cs="Times New Roman"/>
      <w:sz w:val="20"/>
      <w:szCs w:val="20"/>
      <w:lang w:val="en-GB" w:eastAsia="en-US"/>
    </w:rPr>
  </w:style>
  <w:style w:type="character" w:styleId="PageNumber">
    <w:name w:val="page number"/>
    <w:basedOn w:val="DefaultParagraphFont"/>
    <w:uiPriority w:val="99"/>
    <w:rsid w:val="00395CD9"/>
    <w:rPr>
      <w:rFonts w:cs="Times New Roman"/>
    </w:rPr>
  </w:style>
  <w:style w:type="paragraph" w:styleId="HTMLPreformatted">
    <w:name w:val="HTML Preformatted"/>
    <w:basedOn w:val="Normal"/>
    <w:link w:val="HTMLPreformattedChar"/>
    <w:uiPriority w:val="99"/>
    <w:rsid w:val="00395C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sz w:val="20"/>
    </w:rPr>
  </w:style>
  <w:style w:type="character" w:customStyle="1" w:styleId="HTMLPreformattedChar">
    <w:name w:val="HTML Preformatted Char"/>
    <w:basedOn w:val="DefaultParagraphFont"/>
    <w:link w:val="HTMLPreformatted"/>
    <w:uiPriority w:val="99"/>
    <w:semiHidden/>
    <w:locked/>
    <w:rsid w:val="00D7142D"/>
    <w:rPr>
      <w:rFonts w:ascii="Courier New" w:hAnsi="Courier New" w:cs="Courier New"/>
      <w:sz w:val="20"/>
      <w:szCs w:val="20"/>
      <w:lang w:val="en-GB" w:eastAsia="en-US"/>
    </w:rPr>
  </w:style>
  <w:style w:type="paragraph" w:styleId="BodyText2">
    <w:name w:val="Body Text 2"/>
    <w:basedOn w:val="Normal"/>
    <w:link w:val="BodyText2Char"/>
    <w:uiPriority w:val="99"/>
    <w:rsid w:val="00395CD9"/>
    <w:pPr>
      <w:overflowPunct/>
      <w:autoSpaceDE/>
      <w:autoSpaceDN/>
      <w:adjustRightInd/>
      <w:jc w:val="both"/>
      <w:textAlignment w:val="auto"/>
    </w:pPr>
    <w:rPr>
      <w:color w:val="000000"/>
      <w:szCs w:val="24"/>
      <w:lang w:val="lt-LT" w:eastAsia="ru-RU"/>
    </w:rPr>
  </w:style>
  <w:style w:type="character" w:customStyle="1" w:styleId="BodyText2Char">
    <w:name w:val="Body Text 2 Char"/>
    <w:basedOn w:val="DefaultParagraphFont"/>
    <w:link w:val="BodyText2"/>
    <w:uiPriority w:val="99"/>
    <w:semiHidden/>
    <w:locked/>
    <w:rsid w:val="00D7142D"/>
    <w:rPr>
      <w:rFonts w:cs="Times New Roman"/>
      <w:sz w:val="20"/>
      <w:szCs w:val="20"/>
      <w:lang w:val="en-GB" w:eastAsia="en-US"/>
    </w:rPr>
  </w:style>
  <w:style w:type="paragraph" w:styleId="BodyTextIndent2">
    <w:name w:val="Body Text Indent 2"/>
    <w:basedOn w:val="Normal"/>
    <w:link w:val="BodyTextIndent2Char"/>
    <w:uiPriority w:val="99"/>
    <w:rsid w:val="00395CD9"/>
    <w:pPr>
      <w:overflowPunct/>
      <w:autoSpaceDE/>
      <w:autoSpaceDN/>
      <w:adjustRightInd/>
      <w:ind w:firstLine="705"/>
      <w:jc w:val="both"/>
      <w:textAlignment w:val="auto"/>
    </w:pPr>
    <w:rPr>
      <w:color w:val="000000"/>
      <w:szCs w:val="24"/>
      <w:lang w:val="lt-LT" w:eastAsia="ru-RU"/>
    </w:rPr>
  </w:style>
  <w:style w:type="character" w:customStyle="1" w:styleId="BodyTextIndent2Char">
    <w:name w:val="Body Text Indent 2 Char"/>
    <w:basedOn w:val="DefaultParagraphFont"/>
    <w:link w:val="BodyTextIndent2"/>
    <w:uiPriority w:val="99"/>
    <w:semiHidden/>
    <w:locked/>
    <w:rsid w:val="00D7142D"/>
    <w:rPr>
      <w:rFonts w:cs="Times New Roman"/>
      <w:sz w:val="20"/>
      <w:szCs w:val="20"/>
      <w:lang w:val="en-GB" w:eastAsia="en-US"/>
    </w:rPr>
  </w:style>
  <w:style w:type="paragraph" w:styleId="BodyTextIndent">
    <w:name w:val="Body Text Indent"/>
    <w:basedOn w:val="Normal"/>
    <w:link w:val="BodyTextIndentChar"/>
    <w:uiPriority w:val="99"/>
    <w:rsid w:val="00395CD9"/>
    <w:pPr>
      <w:overflowPunct/>
      <w:autoSpaceDE/>
      <w:autoSpaceDN/>
      <w:adjustRightInd/>
      <w:spacing w:line="360" w:lineRule="auto"/>
      <w:ind w:firstLine="1080"/>
      <w:jc w:val="both"/>
      <w:textAlignment w:val="auto"/>
    </w:pPr>
    <w:rPr>
      <w:bCs/>
      <w:color w:val="000000"/>
      <w:szCs w:val="24"/>
      <w:lang w:val="lt-LT"/>
    </w:rPr>
  </w:style>
  <w:style w:type="character" w:customStyle="1" w:styleId="BodyTextIndentChar">
    <w:name w:val="Body Text Indent Char"/>
    <w:basedOn w:val="DefaultParagraphFont"/>
    <w:link w:val="BodyTextIndent"/>
    <w:uiPriority w:val="99"/>
    <w:semiHidden/>
    <w:locked/>
    <w:rsid w:val="00D7142D"/>
    <w:rPr>
      <w:rFonts w:cs="Times New Roman"/>
      <w:sz w:val="20"/>
      <w:szCs w:val="20"/>
      <w:lang w:val="en-GB" w:eastAsia="en-US"/>
    </w:rPr>
  </w:style>
  <w:style w:type="paragraph" w:customStyle="1" w:styleId="Pagrindinistekstas1">
    <w:name w:val="Pagrindinis tekstas1"/>
    <w:uiPriority w:val="99"/>
    <w:rsid w:val="00395CD9"/>
    <w:pPr>
      <w:ind w:firstLine="312"/>
      <w:jc w:val="both"/>
    </w:pPr>
    <w:rPr>
      <w:rFonts w:ascii="TimesLT" w:hAnsi="TimesLT"/>
      <w:sz w:val="20"/>
      <w:szCs w:val="20"/>
      <w:lang w:val="en-US" w:eastAsia="en-US"/>
    </w:rPr>
  </w:style>
  <w:style w:type="paragraph" w:styleId="NormalWeb">
    <w:name w:val="Normal (Web)"/>
    <w:basedOn w:val="Normal"/>
    <w:uiPriority w:val="99"/>
    <w:rsid w:val="00395CD9"/>
    <w:pPr>
      <w:overflowPunct/>
      <w:autoSpaceDE/>
      <w:autoSpaceDN/>
      <w:adjustRightInd/>
      <w:spacing w:before="100" w:beforeAutospacing="1" w:after="100" w:afterAutospacing="1"/>
      <w:textAlignment w:val="auto"/>
    </w:pPr>
    <w:rPr>
      <w:szCs w:val="24"/>
      <w:lang w:eastAsia="en-GB"/>
    </w:rPr>
  </w:style>
  <w:style w:type="paragraph" w:styleId="DocumentMap">
    <w:name w:val="Document Map"/>
    <w:basedOn w:val="Normal"/>
    <w:link w:val="DocumentMapChar"/>
    <w:uiPriority w:val="99"/>
    <w:semiHidden/>
    <w:rsid w:val="007F71F8"/>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sid w:val="00D7142D"/>
    <w:rPr>
      <w:rFonts w:cs="Times New Roman"/>
      <w:sz w:val="2"/>
      <w:lang w:val="en-GB" w:eastAsia="en-US"/>
    </w:rPr>
  </w:style>
  <w:style w:type="paragraph" w:styleId="BlockText">
    <w:name w:val="Block Text"/>
    <w:basedOn w:val="Normal"/>
    <w:uiPriority w:val="99"/>
    <w:rsid w:val="004C4D10"/>
    <w:pPr>
      <w:ind w:left="1080" w:right="180"/>
    </w:pPr>
    <w:rPr>
      <w:lang w:val="lt-LT"/>
    </w:rPr>
  </w:style>
  <w:style w:type="character" w:styleId="CommentReference">
    <w:name w:val="annotation reference"/>
    <w:basedOn w:val="DefaultParagraphFont"/>
    <w:uiPriority w:val="99"/>
    <w:semiHidden/>
    <w:rsid w:val="00E83736"/>
    <w:rPr>
      <w:rFonts w:cs="Times New Roman"/>
      <w:sz w:val="16"/>
    </w:rPr>
  </w:style>
  <w:style w:type="paragraph" w:styleId="CommentText">
    <w:name w:val="annotation text"/>
    <w:basedOn w:val="Normal"/>
    <w:link w:val="CommentTextChar"/>
    <w:uiPriority w:val="99"/>
    <w:semiHidden/>
    <w:rsid w:val="00E83736"/>
    <w:rPr>
      <w:sz w:val="20"/>
    </w:rPr>
  </w:style>
  <w:style w:type="character" w:customStyle="1" w:styleId="CommentTextChar">
    <w:name w:val="Comment Text Char"/>
    <w:basedOn w:val="DefaultParagraphFont"/>
    <w:link w:val="CommentText"/>
    <w:uiPriority w:val="99"/>
    <w:semiHidden/>
    <w:locked/>
    <w:rsid w:val="00D7142D"/>
    <w:rPr>
      <w:rFonts w:cs="Times New Roman"/>
      <w:sz w:val="20"/>
      <w:szCs w:val="20"/>
      <w:lang w:val="en-GB" w:eastAsia="en-US"/>
    </w:rPr>
  </w:style>
  <w:style w:type="paragraph" w:styleId="CommentSubject">
    <w:name w:val="annotation subject"/>
    <w:basedOn w:val="CommentText"/>
    <w:next w:val="CommentText"/>
    <w:link w:val="CommentSubjectChar"/>
    <w:uiPriority w:val="99"/>
    <w:semiHidden/>
    <w:rsid w:val="00E83736"/>
    <w:rPr>
      <w:b/>
      <w:bCs/>
    </w:rPr>
  </w:style>
  <w:style w:type="character" w:customStyle="1" w:styleId="CommentSubjectChar">
    <w:name w:val="Comment Subject Char"/>
    <w:basedOn w:val="CommentTextChar"/>
    <w:link w:val="CommentSubject"/>
    <w:uiPriority w:val="99"/>
    <w:semiHidden/>
    <w:locked/>
    <w:rsid w:val="00D7142D"/>
    <w:rPr>
      <w:b/>
      <w:bCs/>
    </w:rPr>
  </w:style>
  <w:style w:type="paragraph" w:styleId="BalloonText">
    <w:name w:val="Balloon Text"/>
    <w:basedOn w:val="Normal"/>
    <w:link w:val="BalloonTextChar"/>
    <w:uiPriority w:val="99"/>
    <w:semiHidden/>
    <w:rsid w:val="00E8373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7142D"/>
    <w:rPr>
      <w:rFonts w:cs="Times New Roman"/>
      <w:sz w:val="2"/>
      <w:lang w:val="en-GB" w:eastAsia="en-US"/>
    </w:rPr>
  </w:style>
  <w:style w:type="paragraph" w:styleId="FootnoteText">
    <w:name w:val="footnote text"/>
    <w:basedOn w:val="Normal"/>
    <w:link w:val="FootnoteTextChar"/>
    <w:uiPriority w:val="99"/>
    <w:rsid w:val="00F63C69"/>
    <w:pPr>
      <w:overflowPunct/>
      <w:autoSpaceDE/>
      <w:autoSpaceDN/>
      <w:adjustRightInd/>
      <w:textAlignment w:val="auto"/>
    </w:pPr>
    <w:rPr>
      <w:sz w:val="20"/>
      <w:lang w:eastAsia="lt-LT"/>
    </w:rPr>
  </w:style>
  <w:style w:type="character" w:customStyle="1" w:styleId="FootnoteTextChar">
    <w:name w:val="Footnote Text Char"/>
    <w:basedOn w:val="DefaultParagraphFont"/>
    <w:link w:val="FootnoteText"/>
    <w:uiPriority w:val="99"/>
    <w:locked/>
    <w:rsid w:val="00F63C69"/>
    <w:rPr>
      <w:rFonts w:cs="Times New Roman"/>
      <w:lang w:val="en-GB"/>
    </w:rPr>
  </w:style>
  <w:style w:type="character" w:styleId="FootnoteReference">
    <w:name w:val="footnote reference"/>
    <w:basedOn w:val="DefaultParagraphFont"/>
    <w:uiPriority w:val="99"/>
    <w:rsid w:val="00F63C69"/>
    <w:rPr>
      <w:rFonts w:cs="Times New Roman"/>
      <w:vertAlign w:val="superscript"/>
    </w:rPr>
  </w:style>
  <w:style w:type="paragraph" w:customStyle="1" w:styleId="Sraopastraipa1">
    <w:name w:val="Sąrašo pastraipa1"/>
    <w:basedOn w:val="Normal"/>
    <w:uiPriority w:val="99"/>
    <w:rsid w:val="00F74079"/>
    <w:pPr>
      <w:ind w:left="720"/>
      <w:contextualSpacing/>
    </w:pPr>
  </w:style>
  <w:style w:type="paragraph" w:customStyle="1" w:styleId="DiagramaDiagrama">
    <w:name w:val="Diagrama Diagrama"/>
    <w:basedOn w:val="Normal"/>
    <w:uiPriority w:val="99"/>
    <w:rsid w:val="00C95541"/>
    <w:pPr>
      <w:overflowPunct/>
      <w:autoSpaceDE/>
      <w:autoSpaceDN/>
      <w:adjustRightInd/>
      <w:spacing w:after="160" w:line="240" w:lineRule="exact"/>
      <w:textAlignment w:val="auto"/>
    </w:pPr>
    <w:rPr>
      <w:rFonts w:ascii="Tahoma" w:hAnsi="Tahoma"/>
      <w:sz w:val="20"/>
      <w:lang w:val="en-US"/>
    </w:rPr>
  </w:style>
  <w:style w:type="paragraph" w:customStyle="1" w:styleId="CharChar1CharChar">
    <w:name w:val="Char Char1 Char Char"/>
    <w:basedOn w:val="Normal"/>
    <w:uiPriority w:val="99"/>
    <w:rsid w:val="002745BF"/>
    <w:pPr>
      <w:overflowPunct/>
      <w:autoSpaceDE/>
      <w:autoSpaceDN/>
      <w:adjustRightInd/>
      <w:spacing w:after="160" w:line="240" w:lineRule="exact"/>
      <w:textAlignment w:val="auto"/>
    </w:pPr>
    <w:rPr>
      <w:rFonts w:ascii="Tahoma" w:hAnsi="Tahoma"/>
      <w:sz w:val="20"/>
      <w:lang w:val="en-US"/>
    </w:rPr>
  </w:style>
  <w:style w:type="character" w:styleId="Hyperlink">
    <w:name w:val="Hyperlink"/>
    <w:basedOn w:val="DefaultParagraphFont"/>
    <w:uiPriority w:val="99"/>
    <w:rsid w:val="003646CF"/>
    <w:rPr>
      <w:rFonts w:cs="Times New Roman"/>
      <w:color w:val="0000FF"/>
      <w:u w:val="single"/>
    </w:rPr>
  </w:style>
  <w:style w:type="character" w:styleId="FollowedHyperlink">
    <w:name w:val="FollowedHyperlink"/>
    <w:basedOn w:val="DefaultParagraphFont"/>
    <w:uiPriority w:val="99"/>
    <w:rsid w:val="003646CF"/>
    <w:rPr>
      <w:rFonts w:cs="Times New Roman"/>
      <w:color w:val="800080"/>
      <w:u w:val="single"/>
    </w:rPr>
  </w:style>
  <w:style w:type="paragraph" w:styleId="BodyText">
    <w:name w:val="Body Text"/>
    <w:basedOn w:val="Normal"/>
    <w:link w:val="BodyTextChar"/>
    <w:uiPriority w:val="99"/>
    <w:rsid w:val="00CF798D"/>
    <w:pPr>
      <w:spacing w:after="120"/>
    </w:pPr>
  </w:style>
  <w:style w:type="character" w:customStyle="1" w:styleId="BodyTextChar">
    <w:name w:val="Body Text Char"/>
    <w:basedOn w:val="DefaultParagraphFont"/>
    <w:link w:val="BodyText"/>
    <w:uiPriority w:val="99"/>
    <w:semiHidden/>
    <w:locked/>
    <w:rsid w:val="00D7142D"/>
    <w:rPr>
      <w:rFonts w:cs="Times New Roman"/>
      <w:sz w:val="20"/>
      <w:szCs w:val="20"/>
      <w:lang w:val="en-GB" w:eastAsia="en-US"/>
    </w:rPr>
  </w:style>
  <w:style w:type="character" w:customStyle="1" w:styleId="apple-converted-space">
    <w:name w:val="apple-converted-space"/>
    <w:basedOn w:val="DefaultParagraphFont"/>
    <w:uiPriority w:val="99"/>
    <w:rsid w:val="00B7014E"/>
    <w:rPr>
      <w:rFonts w:cs="Times New Roman"/>
    </w:rPr>
  </w:style>
  <w:style w:type="paragraph" w:customStyle="1" w:styleId="CharChar2CharCharCharCharCharChar">
    <w:name w:val="Char Char2 Char Char Char Char Char Char"/>
    <w:basedOn w:val="Normal"/>
    <w:uiPriority w:val="99"/>
    <w:rsid w:val="00EA4BDF"/>
    <w:pPr>
      <w:overflowPunct/>
      <w:autoSpaceDE/>
      <w:autoSpaceDN/>
      <w:adjustRightInd/>
      <w:spacing w:after="160" w:line="240" w:lineRule="exact"/>
      <w:textAlignment w:val="auto"/>
    </w:pPr>
    <w:rPr>
      <w:rFonts w:ascii="Tahoma" w:hAnsi="Tahoma"/>
      <w:sz w:val="20"/>
      <w:lang w:val="en-US"/>
    </w:rPr>
  </w:style>
  <w:style w:type="paragraph" w:customStyle="1" w:styleId="CharChar1">
    <w:name w:val="Char Char1"/>
    <w:basedOn w:val="Normal"/>
    <w:uiPriority w:val="99"/>
    <w:rsid w:val="00476903"/>
    <w:pPr>
      <w:overflowPunct/>
      <w:autoSpaceDE/>
      <w:autoSpaceDN/>
      <w:adjustRightInd/>
      <w:spacing w:after="160" w:line="240" w:lineRule="exact"/>
      <w:textAlignment w:val="auto"/>
    </w:pPr>
    <w:rPr>
      <w:rFonts w:ascii="Tahoma" w:hAnsi="Tahoma"/>
      <w:sz w:val="20"/>
      <w:lang w:val="en-US"/>
    </w:rPr>
  </w:style>
</w:styles>
</file>

<file path=word/webSettings.xml><?xml version="1.0" encoding="utf-8"?>
<w:webSettings xmlns:r="http://schemas.openxmlformats.org/officeDocument/2006/relationships" xmlns:w="http://schemas.openxmlformats.org/wordprocessingml/2006/main">
  <w:divs>
    <w:div w:id="2135753581">
      <w:marLeft w:val="0"/>
      <w:marRight w:val="0"/>
      <w:marTop w:val="0"/>
      <w:marBottom w:val="0"/>
      <w:divBdr>
        <w:top w:val="none" w:sz="0" w:space="0" w:color="auto"/>
        <w:left w:val="none" w:sz="0" w:space="0" w:color="auto"/>
        <w:bottom w:val="none" w:sz="0" w:space="0" w:color="auto"/>
        <w:right w:val="none" w:sz="0" w:space="0" w:color="auto"/>
      </w:divBdr>
    </w:div>
    <w:div w:id="2135753582">
      <w:marLeft w:val="0"/>
      <w:marRight w:val="0"/>
      <w:marTop w:val="0"/>
      <w:marBottom w:val="0"/>
      <w:divBdr>
        <w:top w:val="none" w:sz="0" w:space="0" w:color="auto"/>
        <w:left w:val="none" w:sz="0" w:space="0" w:color="auto"/>
        <w:bottom w:val="none" w:sz="0" w:space="0" w:color="auto"/>
        <w:right w:val="none" w:sz="0" w:space="0" w:color="auto"/>
      </w:divBdr>
    </w:div>
    <w:div w:id="2135753583">
      <w:marLeft w:val="0"/>
      <w:marRight w:val="0"/>
      <w:marTop w:val="0"/>
      <w:marBottom w:val="0"/>
      <w:divBdr>
        <w:top w:val="none" w:sz="0" w:space="0" w:color="auto"/>
        <w:left w:val="none" w:sz="0" w:space="0" w:color="auto"/>
        <w:bottom w:val="none" w:sz="0" w:space="0" w:color="auto"/>
        <w:right w:val="none" w:sz="0" w:space="0" w:color="auto"/>
      </w:divBdr>
    </w:div>
    <w:div w:id="2135753584">
      <w:marLeft w:val="0"/>
      <w:marRight w:val="0"/>
      <w:marTop w:val="0"/>
      <w:marBottom w:val="0"/>
      <w:divBdr>
        <w:top w:val="none" w:sz="0" w:space="0" w:color="auto"/>
        <w:left w:val="none" w:sz="0" w:space="0" w:color="auto"/>
        <w:bottom w:val="none" w:sz="0" w:space="0" w:color="auto"/>
        <w:right w:val="none" w:sz="0" w:space="0" w:color="auto"/>
      </w:divBdr>
    </w:div>
    <w:div w:id="2135753585">
      <w:marLeft w:val="0"/>
      <w:marRight w:val="0"/>
      <w:marTop w:val="0"/>
      <w:marBottom w:val="0"/>
      <w:divBdr>
        <w:top w:val="none" w:sz="0" w:space="0" w:color="auto"/>
        <w:left w:val="none" w:sz="0" w:space="0" w:color="auto"/>
        <w:bottom w:val="none" w:sz="0" w:space="0" w:color="auto"/>
        <w:right w:val="none" w:sz="0" w:space="0" w:color="auto"/>
      </w:divBdr>
    </w:div>
    <w:div w:id="2135753586">
      <w:marLeft w:val="0"/>
      <w:marRight w:val="0"/>
      <w:marTop w:val="0"/>
      <w:marBottom w:val="0"/>
      <w:divBdr>
        <w:top w:val="none" w:sz="0" w:space="0" w:color="auto"/>
        <w:left w:val="none" w:sz="0" w:space="0" w:color="auto"/>
        <w:bottom w:val="none" w:sz="0" w:space="0" w:color="auto"/>
        <w:right w:val="none" w:sz="0" w:space="0" w:color="auto"/>
      </w:divBdr>
    </w:div>
    <w:div w:id="2135753587">
      <w:marLeft w:val="0"/>
      <w:marRight w:val="0"/>
      <w:marTop w:val="0"/>
      <w:marBottom w:val="0"/>
      <w:divBdr>
        <w:top w:val="none" w:sz="0" w:space="0" w:color="auto"/>
        <w:left w:val="none" w:sz="0" w:space="0" w:color="auto"/>
        <w:bottom w:val="none" w:sz="0" w:space="0" w:color="auto"/>
        <w:right w:val="none" w:sz="0" w:space="0" w:color="auto"/>
      </w:divBdr>
    </w:div>
    <w:div w:id="2135753588">
      <w:marLeft w:val="0"/>
      <w:marRight w:val="0"/>
      <w:marTop w:val="0"/>
      <w:marBottom w:val="0"/>
      <w:divBdr>
        <w:top w:val="none" w:sz="0" w:space="0" w:color="auto"/>
        <w:left w:val="none" w:sz="0" w:space="0" w:color="auto"/>
        <w:bottom w:val="none" w:sz="0" w:space="0" w:color="auto"/>
        <w:right w:val="none" w:sz="0" w:space="0" w:color="auto"/>
      </w:divBdr>
    </w:div>
    <w:div w:id="2135753589">
      <w:marLeft w:val="0"/>
      <w:marRight w:val="0"/>
      <w:marTop w:val="0"/>
      <w:marBottom w:val="0"/>
      <w:divBdr>
        <w:top w:val="none" w:sz="0" w:space="0" w:color="auto"/>
        <w:left w:val="none" w:sz="0" w:space="0" w:color="auto"/>
        <w:bottom w:val="none" w:sz="0" w:space="0" w:color="auto"/>
        <w:right w:val="none" w:sz="0" w:space="0" w:color="auto"/>
      </w:divBdr>
    </w:div>
    <w:div w:id="213575359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t137414.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TotalTime>
  <Pages>12</Pages>
  <Words>15871</Words>
  <Characters>9048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NUOSTATAI</dc:title>
  <dc:subject>KAUNO ŠANČIŲ VIDURINĖS MOKYKLOS NUOSTATAI</dc:subject>
  <dc:creator>Ovidija Undzėnaitė</dc:creator>
  <cp:keywords/>
  <dc:description/>
  <cp:lastModifiedBy>rimagraj</cp:lastModifiedBy>
  <cp:revision>6</cp:revision>
  <cp:lastPrinted>2013-07-01T08:18:00Z</cp:lastPrinted>
  <dcterms:created xsi:type="dcterms:W3CDTF">2013-07-01T08:13:00Z</dcterms:created>
  <dcterms:modified xsi:type="dcterms:W3CDTF">2013-07-03T13:08:00Z</dcterms:modified>
</cp:coreProperties>
</file>